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86055751"/>
    <w:bookmarkEnd w:id="0"/>
    <w:p w14:paraId="28F7C2DB" w14:textId="381292DE" w:rsidR="008E563A" w:rsidRDefault="00AB2642">
      <w:r>
        <w:rPr>
          <w:noProof/>
        </w:rPr>
        <mc:AlternateContent>
          <mc:Choice Requires="wps">
            <w:drawing>
              <wp:anchor distT="0" distB="0" distL="114300" distR="114300" simplePos="0" relativeHeight="251516416" behindDoc="0" locked="0" layoutInCell="1" allowOverlap="1" wp14:anchorId="44C59C69" wp14:editId="2609EBBD">
                <wp:simplePos x="0" y="0"/>
                <wp:positionH relativeFrom="margin">
                  <wp:posOffset>1822450</wp:posOffset>
                </wp:positionH>
                <wp:positionV relativeFrom="paragraph">
                  <wp:posOffset>5080</wp:posOffset>
                </wp:positionV>
                <wp:extent cx="5720443" cy="576262"/>
                <wp:effectExtent l="0" t="0" r="0" b="0"/>
                <wp:wrapNone/>
                <wp:docPr id="45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5720443" cy="5762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A1E61B" w14:textId="44A04BED" w:rsidR="00146166" w:rsidRPr="00254546" w:rsidRDefault="00146166" w:rsidP="00146166">
                            <w:pPr>
                              <w:pStyle w:val="Title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25454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CASTER</w:t>
                            </w:r>
                            <w:r w:rsidR="0088614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™</w:t>
                            </w:r>
                            <w:r w:rsidRPr="0025454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(Child and Adolescent Screener for Traumatic E</w:t>
                            </w:r>
                            <w:r w:rsidR="0012562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vents</w:t>
                            </w:r>
                            <w:r w:rsidRPr="0025454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and Response)</w:t>
                            </w:r>
                          </w:p>
                          <w:p w14:paraId="7F8218ED" w14:textId="77777777" w:rsidR="00146166" w:rsidRPr="00146166" w:rsidRDefault="00146166" w:rsidP="008E563A">
                            <w:pPr>
                              <w:pStyle w:val="Title"/>
                              <w:jc w:val="left"/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</w:pPr>
                          </w:p>
                          <w:p w14:paraId="7DA00F30" w14:textId="22A21B57" w:rsidR="00146166" w:rsidRPr="00656BFF" w:rsidRDefault="00146166" w:rsidP="00F8353C">
                            <w:pPr>
                              <w:pStyle w:val="Title"/>
                              <w:rPr>
                                <w:rFonts w:ascii="Arial" w:hAnsi="Arial" w:cs="Arial"/>
                                <w:b w:val="0"/>
                                <w:sz w:val="22"/>
                                <w:szCs w:val="22"/>
                              </w:rPr>
                            </w:pPr>
                            <w:r w:rsidRPr="0014616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Self-Report (Youth Ages 12-18)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2021 The George Hull Centre</w:t>
                            </w:r>
                          </w:p>
                          <w:p w14:paraId="0073AA27" w14:textId="77777777" w:rsidR="00146166" w:rsidRPr="00BE3B9A" w:rsidRDefault="00146166" w:rsidP="0092449C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C59C69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43.5pt;margin-top:.4pt;width:450.45pt;height:45.35pt;z-index:251516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" filled="f" stroked="f" strokeweight=".5pt">
                <v:textbox>
                  <w:txbxContent>
                    <w:p w14:paraId="15A1E61B" w14:textId="44A04BED" w:rsidR="00146166" w:rsidRPr="00254546" w:rsidRDefault="00146166" w:rsidP="00146166">
                      <w:pPr>
                        <w:pStyle w:val="Title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254546">
                        <w:rPr>
                          <w:rFonts w:ascii="Arial" w:hAnsi="Arial" w:cs="Arial"/>
                          <w:sz w:val="22"/>
                          <w:szCs w:val="22"/>
                        </w:rPr>
                        <w:t>CASTER</w:t>
                      </w:r>
                      <w:r w:rsidR="0088614D">
                        <w:rPr>
                          <w:rFonts w:ascii="Arial" w:hAnsi="Arial" w:cs="Arial"/>
                          <w:sz w:val="22"/>
                          <w:szCs w:val="22"/>
                        </w:rPr>
                        <w:t>™</w:t>
                      </w:r>
                      <w:r w:rsidRPr="00254546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(Child and Adolescent Screener for Traumatic E</w:t>
                      </w:r>
                      <w:r w:rsidR="0012562B">
                        <w:rPr>
                          <w:rFonts w:ascii="Arial" w:hAnsi="Arial" w:cs="Arial"/>
                          <w:sz w:val="22"/>
                          <w:szCs w:val="22"/>
                        </w:rPr>
                        <w:t>vents</w:t>
                      </w:r>
                      <w:r w:rsidRPr="00254546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and Response)</w:t>
                      </w:r>
                    </w:p>
                    <w:p w14:paraId="7F8218ED" w14:textId="77777777" w:rsidR="00146166" w:rsidRPr="00146166" w:rsidRDefault="00146166" w:rsidP="008E563A">
                      <w:pPr>
                        <w:pStyle w:val="Title"/>
                        <w:jc w:val="left"/>
                        <w:rPr>
                          <w:rFonts w:ascii="Arial" w:hAnsi="Arial" w:cs="Arial"/>
                          <w:b w:val="0"/>
                          <w:sz w:val="16"/>
                          <w:szCs w:val="16"/>
                        </w:rPr>
                      </w:pPr>
                    </w:p>
                    <w:p w14:paraId="7DA00F30" w14:textId="22A21B57" w:rsidR="00146166" w:rsidRPr="00656BFF" w:rsidRDefault="00146166" w:rsidP="00F8353C">
                      <w:pPr>
                        <w:pStyle w:val="Title"/>
                        <w:rPr>
                          <w:rFonts w:ascii="Arial" w:hAnsi="Arial" w:cs="Arial"/>
                          <w:b w:val="0"/>
                          <w:sz w:val="22"/>
                          <w:szCs w:val="22"/>
                        </w:rPr>
                      </w:pPr>
                      <w:r w:rsidRPr="00146166">
                        <w:rPr>
                          <w:rFonts w:ascii="Arial" w:hAnsi="Arial" w:cs="Arial"/>
                          <w:sz w:val="22"/>
                          <w:szCs w:val="22"/>
                        </w:rPr>
                        <w:t>Self-Report (Youth Ages 12-18)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2021 The George Hull Centre</w:t>
                      </w:r>
                    </w:p>
                    <w:p w14:paraId="0073AA27" w14:textId="77777777" w:rsidR="00146166" w:rsidRPr="00BE3B9A" w:rsidRDefault="00146166" w:rsidP="0092449C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E563A">
        <w:rPr>
          <w:rFonts w:ascii="Arial" w:hAnsi="Arial" w:cs="Arial"/>
          <w:noProof/>
          <w:color w:val="000000"/>
          <w:sz w:val="19"/>
          <w:szCs w:val="19"/>
          <w:shd w:val="clear" w:color="auto" w:fill="FFFFFF"/>
        </w:rPr>
        <w:drawing>
          <wp:anchor distT="0" distB="0" distL="114300" distR="114300" simplePos="0" relativeHeight="251800064" behindDoc="0" locked="0" layoutInCell="1" allowOverlap="1" wp14:anchorId="51E2436D" wp14:editId="5D52A989">
            <wp:simplePos x="0" y="0"/>
            <wp:positionH relativeFrom="margin">
              <wp:posOffset>-87086</wp:posOffset>
            </wp:positionH>
            <wp:positionV relativeFrom="paragraph">
              <wp:posOffset>-148499</wp:posOffset>
            </wp:positionV>
            <wp:extent cx="908957" cy="908957"/>
            <wp:effectExtent l="0" t="0" r="0" b="0"/>
            <wp:wrapNone/>
            <wp:docPr id="1" name="Picture 1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iagram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8957" cy="9089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B48FD0" w14:textId="586DDBBE" w:rsidR="008E563A" w:rsidRDefault="008E563A"/>
    <w:p w14:paraId="62333E05" w14:textId="420028D7" w:rsidR="008E563A" w:rsidRDefault="00AF3E9E" w:rsidP="00AF3E9E">
      <w:pPr>
        <w:tabs>
          <w:tab w:val="left" w:pos="720"/>
          <w:tab w:val="left" w:pos="1440"/>
          <w:tab w:val="left" w:pos="2160"/>
          <w:tab w:val="left" w:pos="2880"/>
          <w:tab w:val="left" w:pos="3480"/>
        </w:tabs>
      </w:pPr>
      <w:r>
        <w:tab/>
      </w:r>
      <w:r>
        <w:tab/>
      </w:r>
      <w:r>
        <w:tab/>
      </w:r>
    </w:p>
    <w:p w14:paraId="0FF2CE4A" w14:textId="62D6D974" w:rsidR="00A11941" w:rsidRDefault="00F8353C">
      <w:pPr>
        <w:rPr>
          <w:rFonts w:ascii="Arial" w:hAnsi="Arial" w:cs="Arial"/>
          <w:sz w:val="16"/>
          <w:szCs w:val="16"/>
        </w:rPr>
      </w:pPr>
      <w:r w:rsidRPr="0065241E">
        <w:rPr>
          <w:rFonts w:ascii="Arial" w:hAnsi="Arial" w:cs="Arial"/>
          <w:b/>
          <w:bCs/>
          <w:sz w:val="16"/>
          <w:szCs w:val="16"/>
        </w:rPr>
        <w:t>C</w:t>
      </w:r>
      <w:r w:rsidR="005B4077">
        <w:rPr>
          <w:rFonts w:ascii="Arial" w:hAnsi="Arial" w:cs="Arial"/>
          <w:b/>
          <w:bCs/>
          <w:sz w:val="16"/>
          <w:szCs w:val="16"/>
        </w:rPr>
        <w:t xml:space="preserve">lient </w:t>
      </w:r>
      <w:r w:rsidRPr="0065241E">
        <w:rPr>
          <w:rFonts w:ascii="Arial" w:hAnsi="Arial" w:cs="Arial"/>
          <w:b/>
          <w:bCs/>
          <w:sz w:val="16"/>
          <w:szCs w:val="16"/>
        </w:rPr>
        <w:t>Name</w:t>
      </w:r>
      <w:r w:rsidRPr="00F8353C">
        <w:rPr>
          <w:rFonts w:ascii="Arial" w:hAnsi="Arial" w:cs="Arial"/>
          <w:sz w:val="16"/>
          <w:szCs w:val="16"/>
        </w:rPr>
        <w:t>:</w:t>
      </w:r>
      <w:r>
        <w:rPr>
          <w:rFonts w:ascii="Arial" w:hAnsi="Arial" w:cs="Arial"/>
          <w:sz w:val="16"/>
          <w:szCs w:val="16"/>
        </w:rPr>
        <w:t xml:space="preserve">   </w:t>
      </w:r>
      <w:r w:rsidRPr="00F8353C">
        <w:rPr>
          <w:rFonts w:ascii="Arial" w:hAnsi="Arial" w:cs="Arial"/>
          <w:sz w:val="16"/>
          <w:szCs w:val="16"/>
        </w:rPr>
        <w:t xml:space="preserve"> </w:t>
      </w:r>
      <w:sdt>
        <w:sdtPr>
          <w:rPr>
            <w:rFonts w:ascii="Arial" w:hAnsi="Arial" w:cs="Arial"/>
            <w:sz w:val="16"/>
            <w:szCs w:val="16"/>
          </w:rPr>
          <w:alias w:val="Enter Child's Name, Last Name"/>
          <w:tag w:val="Type Child's Name, Last Name"/>
          <w:id w:val="481590963"/>
          <w:placeholder>
            <w:docPart w:val="69754F75C3214F54AA2C4BC12621C8FB"/>
          </w:placeholder>
          <w:showingPlcHdr/>
          <w15:color w:val="3366FF"/>
        </w:sdtPr>
        <w:sdtEndPr/>
        <w:sdtContent>
          <w:r w:rsidRPr="00F8353C">
            <w:rPr>
              <w:rStyle w:val="PlaceholderText"/>
              <w:sz w:val="16"/>
              <w:szCs w:val="16"/>
            </w:rPr>
            <w:t>Click or tap here to enter text.</w:t>
          </w:r>
        </w:sdtContent>
      </w:sdt>
      <w:r>
        <w:rPr>
          <w:rFonts w:ascii="Arial" w:hAnsi="Arial" w:cs="Arial"/>
          <w:sz w:val="16"/>
          <w:szCs w:val="16"/>
        </w:rPr>
        <w:t xml:space="preserve">   </w:t>
      </w:r>
      <w:r w:rsidR="00A11941">
        <w:rPr>
          <w:rFonts w:ascii="Arial" w:hAnsi="Arial" w:cs="Arial"/>
          <w:sz w:val="16"/>
          <w:szCs w:val="16"/>
        </w:rPr>
        <w:t xml:space="preserve">       </w:t>
      </w:r>
      <w:r w:rsidR="00387A0E">
        <w:rPr>
          <w:rFonts w:ascii="Arial" w:hAnsi="Arial" w:cs="Arial"/>
          <w:sz w:val="16"/>
          <w:szCs w:val="16"/>
        </w:rPr>
        <w:t xml:space="preserve">    </w:t>
      </w:r>
      <w:r w:rsidR="00A11941">
        <w:rPr>
          <w:rFonts w:ascii="Arial" w:hAnsi="Arial" w:cs="Arial"/>
          <w:sz w:val="16"/>
          <w:szCs w:val="16"/>
        </w:rPr>
        <w:t xml:space="preserve"> </w:t>
      </w:r>
      <w:r w:rsidRPr="0065241E">
        <w:rPr>
          <w:rFonts w:ascii="Arial" w:hAnsi="Arial" w:cs="Arial"/>
          <w:b/>
          <w:bCs/>
          <w:sz w:val="16"/>
          <w:szCs w:val="16"/>
        </w:rPr>
        <w:t>Client ID</w:t>
      </w:r>
      <w:r>
        <w:rPr>
          <w:rFonts w:ascii="Arial" w:hAnsi="Arial" w:cs="Arial"/>
          <w:sz w:val="16"/>
          <w:szCs w:val="16"/>
        </w:rPr>
        <w:t xml:space="preserve">: </w:t>
      </w:r>
      <w:sdt>
        <w:sdtPr>
          <w:rPr>
            <w:rFonts w:ascii="Arial" w:hAnsi="Arial" w:cs="Arial"/>
            <w:sz w:val="16"/>
            <w:szCs w:val="16"/>
          </w:rPr>
          <w:alias w:val="Enter Child's Client ID"/>
          <w:tag w:val="Child's Client ID"/>
          <w:id w:val="-780732603"/>
          <w:placeholder>
            <w:docPart w:val="2A6DCF96EEEB4FD6A0168C2FA4BFFB46"/>
          </w:placeholder>
          <w:showingPlcHdr/>
          <w15:color w:val="3366FF"/>
        </w:sdtPr>
        <w:sdtEndPr/>
        <w:sdtContent>
          <w:r w:rsidRPr="00F8353C">
            <w:rPr>
              <w:rStyle w:val="PlaceholderText"/>
              <w:sz w:val="16"/>
              <w:szCs w:val="16"/>
            </w:rPr>
            <w:t>Click or tap here to enter text.</w:t>
          </w:r>
        </w:sdtContent>
      </w:sdt>
      <w:r w:rsidR="00A11941">
        <w:rPr>
          <w:rFonts w:ascii="Arial" w:hAnsi="Arial" w:cs="Arial"/>
          <w:sz w:val="16"/>
          <w:szCs w:val="16"/>
        </w:rPr>
        <w:t xml:space="preserve">                     </w:t>
      </w:r>
      <w:r w:rsidR="00387A0E">
        <w:rPr>
          <w:rFonts w:ascii="Arial" w:hAnsi="Arial" w:cs="Arial"/>
          <w:sz w:val="16"/>
          <w:szCs w:val="16"/>
        </w:rPr>
        <w:t xml:space="preserve">    </w:t>
      </w:r>
      <w:r w:rsidRPr="0065241E">
        <w:rPr>
          <w:rFonts w:ascii="Arial" w:hAnsi="Arial" w:cs="Arial"/>
          <w:b/>
          <w:bCs/>
          <w:sz w:val="16"/>
          <w:szCs w:val="16"/>
        </w:rPr>
        <w:t>Today’s Date</w:t>
      </w:r>
      <w:r>
        <w:rPr>
          <w:rFonts w:ascii="Arial" w:hAnsi="Arial" w:cs="Arial"/>
          <w:sz w:val="16"/>
          <w:szCs w:val="16"/>
        </w:rPr>
        <w:t>:</w:t>
      </w:r>
      <w:r w:rsidR="00011A68">
        <w:rPr>
          <w:rFonts w:ascii="Arial" w:hAnsi="Arial" w:cs="Arial"/>
          <w:sz w:val="16"/>
          <w:szCs w:val="16"/>
        </w:rPr>
        <w:t xml:space="preserve">  </w:t>
      </w:r>
      <w:sdt>
        <w:sdtPr>
          <w:rPr>
            <w:rStyle w:val="PlaceholderText"/>
            <w:sz w:val="16"/>
            <w:szCs w:val="16"/>
          </w:rPr>
          <w:alias w:val="Enter Today's Date"/>
          <w:tag w:val="Enter Today's Date"/>
          <w:id w:val="1945043924"/>
          <w:placeholder>
            <w:docPart w:val="DefaultPlaceholder_-1854013437"/>
          </w:placeholder>
          <w15:color w:val="3366FF"/>
          <w:date>
            <w:dateFormat w:val="yyyy-MM-dd"/>
            <w:lid w:val="en-CA"/>
            <w:storeMappedDataAs w:val="dateTime"/>
            <w:calendar w:val="gregorian"/>
          </w:date>
        </w:sdtPr>
        <w:sdtEndPr>
          <w:rPr>
            <w:rStyle w:val="PlaceholderText"/>
          </w:rPr>
        </w:sdtEndPr>
        <w:sdtContent>
          <w:r w:rsidR="000C4FF2">
            <w:rPr>
              <w:rStyle w:val="PlaceholderText"/>
              <w:sz w:val="16"/>
              <w:szCs w:val="16"/>
            </w:rPr>
            <w:t>Click or tap to enter a date</w:t>
          </w:r>
        </w:sdtContent>
      </w:sdt>
      <w:r>
        <w:rPr>
          <w:rFonts w:ascii="Arial" w:hAnsi="Arial" w:cs="Arial"/>
          <w:sz w:val="16"/>
          <w:szCs w:val="16"/>
        </w:rPr>
        <w:t xml:space="preserve">   </w:t>
      </w:r>
      <w:r w:rsidR="002B4FC6">
        <w:rPr>
          <w:rFonts w:ascii="Arial" w:hAnsi="Arial" w:cs="Arial"/>
          <w:sz w:val="16"/>
          <w:szCs w:val="16"/>
        </w:rPr>
        <w:t xml:space="preserve">          </w:t>
      </w:r>
    </w:p>
    <w:p w14:paraId="0F56E1E6" w14:textId="48987765" w:rsidR="00557977" w:rsidRDefault="00F8353C">
      <w:pPr>
        <w:rPr>
          <w:rFonts w:ascii="Arial" w:hAnsi="Arial" w:cs="Arial"/>
          <w:sz w:val="16"/>
          <w:szCs w:val="16"/>
        </w:rPr>
      </w:pPr>
      <w:r w:rsidRPr="0065241E">
        <w:rPr>
          <w:rFonts w:ascii="Arial" w:hAnsi="Arial" w:cs="Arial"/>
          <w:b/>
          <w:bCs/>
          <w:sz w:val="16"/>
          <w:szCs w:val="16"/>
        </w:rPr>
        <w:t>C</w:t>
      </w:r>
      <w:r w:rsidR="005B4077">
        <w:rPr>
          <w:rFonts w:ascii="Arial" w:hAnsi="Arial" w:cs="Arial"/>
          <w:b/>
          <w:bCs/>
          <w:sz w:val="16"/>
          <w:szCs w:val="16"/>
        </w:rPr>
        <w:t xml:space="preserve">lient </w:t>
      </w:r>
      <w:r w:rsidRPr="0065241E">
        <w:rPr>
          <w:rFonts w:ascii="Arial" w:hAnsi="Arial" w:cs="Arial"/>
          <w:b/>
          <w:bCs/>
          <w:sz w:val="16"/>
          <w:szCs w:val="16"/>
        </w:rPr>
        <w:t>Birthdate</w:t>
      </w:r>
      <w:r>
        <w:rPr>
          <w:rFonts w:ascii="Arial" w:hAnsi="Arial" w:cs="Arial"/>
          <w:sz w:val="16"/>
          <w:szCs w:val="16"/>
        </w:rPr>
        <w:t xml:space="preserve">: </w:t>
      </w:r>
      <w:sdt>
        <w:sdtPr>
          <w:rPr>
            <w:rStyle w:val="PlaceholderText"/>
            <w:sz w:val="16"/>
            <w:szCs w:val="16"/>
          </w:rPr>
          <w:alias w:val="Enter Child's Birthdate"/>
          <w:tag w:val="Enter Child's Birthdate"/>
          <w:id w:val="1149255876"/>
          <w:placeholder>
            <w:docPart w:val="DefaultPlaceholder_-1854013437"/>
          </w:placeholder>
          <w15:color w:val="3366FF"/>
          <w:date>
            <w:dateFormat w:val="yyyy-MM-dd"/>
            <w:lid w:val="en-CA"/>
            <w:storeMappedDataAs w:val="dateTime"/>
            <w:calendar w:val="gregorian"/>
          </w:date>
        </w:sdtPr>
        <w:sdtEndPr>
          <w:rPr>
            <w:rStyle w:val="PlaceholderText"/>
          </w:rPr>
        </w:sdtEndPr>
        <w:sdtContent>
          <w:r w:rsidR="00557977">
            <w:rPr>
              <w:rStyle w:val="PlaceholderText"/>
              <w:sz w:val="16"/>
              <w:szCs w:val="16"/>
            </w:rPr>
            <w:t>Click or tap to enter a date</w:t>
          </w:r>
          <w:r w:rsidR="000C0599">
            <w:rPr>
              <w:rStyle w:val="PlaceholderText"/>
              <w:sz w:val="16"/>
              <w:szCs w:val="16"/>
            </w:rPr>
            <w:t xml:space="preserve">. </w:t>
          </w:r>
        </w:sdtContent>
      </w:sdt>
      <w:r w:rsidR="00E367AD" w:rsidRPr="0065241E">
        <w:rPr>
          <w:rFonts w:ascii="Arial" w:hAnsi="Arial" w:cs="Arial"/>
          <w:b/>
          <w:bCs/>
          <w:sz w:val="16"/>
          <w:szCs w:val="16"/>
        </w:rPr>
        <w:t>Child’s Age</w:t>
      </w:r>
      <w:r w:rsidR="00E367AD">
        <w:rPr>
          <w:rFonts w:ascii="Arial" w:hAnsi="Arial" w:cs="Arial"/>
          <w:sz w:val="16"/>
          <w:szCs w:val="16"/>
        </w:rPr>
        <w:t>:</w:t>
      </w:r>
      <w:r w:rsidR="00CF0DA3">
        <w:rPr>
          <w:rFonts w:ascii="Arial" w:hAnsi="Arial" w:cs="Arial"/>
          <w:sz w:val="16"/>
          <w:szCs w:val="16"/>
        </w:rPr>
        <w:t xml:space="preserve"> </w:t>
      </w:r>
      <w:sdt>
        <w:sdtPr>
          <w:rPr>
            <w:rFonts w:ascii="Arial" w:hAnsi="Arial" w:cs="Arial"/>
            <w:sz w:val="16"/>
            <w:szCs w:val="16"/>
          </w:rPr>
          <w:alias w:val="Enter Child's Age as of today"/>
          <w:tag w:val="Child's Age"/>
          <w:id w:val="836970022"/>
          <w:placeholder>
            <w:docPart w:val="2CD0BA71C0534452B57A85D8330B0DDE"/>
          </w:placeholder>
          <w:showingPlcHdr/>
          <w15:color w:val="3366FF"/>
          <w:dropDownList>
            <w:listItem w:value="Choose an item.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</w:dropDownList>
        </w:sdtPr>
        <w:sdtEndPr/>
        <w:sdtContent>
          <w:r w:rsidR="00E367AD" w:rsidRPr="00E367AD">
            <w:rPr>
              <w:rStyle w:val="PlaceholderText"/>
              <w:sz w:val="16"/>
              <w:szCs w:val="16"/>
            </w:rPr>
            <w:t>Choose an item.</w:t>
          </w:r>
        </w:sdtContent>
      </w:sdt>
      <w:r w:rsidR="002B4FC6">
        <w:rPr>
          <w:rFonts w:ascii="Arial" w:hAnsi="Arial" w:cs="Arial"/>
          <w:sz w:val="16"/>
          <w:szCs w:val="16"/>
        </w:rPr>
        <w:t xml:space="preserve"> </w:t>
      </w:r>
      <w:r w:rsidR="005B4077" w:rsidRPr="0065241E">
        <w:rPr>
          <w:rFonts w:ascii="Arial" w:hAnsi="Arial" w:cs="Arial"/>
          <w:b/>
          <w:bCs/>
          <w:sz w:val="16"/>
          <w:szCs w:val="16"/>
        </w:rPr>
        <w:t>C</w:t>
      </w:r>
      <w:r w:rsidR="005B4077">
        <w:rPr>
          <w:rFonts w:ascii="Arial" w:hAnsi="Arial" w:cs="Arial"/>
          <w:b/>
          <w:bCs/>
          <w:sz w:val="16"/>
          <w:szCs w:val="16"/>
        </w:rPr>
        <w:t>lient</w:t>
      </w:r>
      <w:r w:rsidR="002B4FC6" w:rsidRPr="0065241E">
        <w:rPr>
          <w:rFonts w:ascii="Arial" w:hAnsi="Arial" w:cs="Arial"/>
          <w:b/>
          <w:bCs/>
          <w:sz w:val="16"/>
          <w:szCs w:val="16"/>
        </w:rPr>
        <w:t xml:space="preserve"> Gender</w:t>
      </w:r>
      <w:r w:rsidR="002B4FC6">
        <w:rPr>
          <w:rFonts w:ascii="Arial" w:hAnsi="Arial" w:cs="Arial"/>
          <w:sz w:val="16"/>
          <w:szCs w:val="16"/>
        </w:rPr>
        <w:t>:</w:t>
      </w:r>
      <w:r w:rsidR="00CF0DA3">
        <w:rPr>
          <w:rFonts w:ascii="Arial" w:hAnsi="Arial" w:cs="Arial"/>
          <w:sz w:val="16"/>
          <w:szCs w:val="16"/>
        </w:rPr>
        <w:t xml:space="preserve"> </w:t>
      </w:r>
      <w:sdt>
        <w:sdtPr>
          <w:rPr>
            <w:rFonts w:ascii="Arial" w:hAnsi="Arial" w:cs="Arial"/>
            <w:sz w:val="16"/>
            <w:szCs w:val="16"/>
          </w:rPr>
          <w:alias w:val="Enter child's gender"/>
          <w:tag w:val="Enter child's gender"/>
          <w:id w:val="1779293020"/>
          <w:placeholder>
            <w:docPart w:val="41E5F97C0D99484299E08D30474E780C"/>
          </w:placeholder>
          <w:showingPlcHdr/>
          <w15:color w:val="3366FF"/>
        </w:sdtPr>
        <w:sdtEndPr/>
        <w:sdtContent>
          <w:r w:rsidR="00C262E5" w:rsidRPr="00387A0E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sdtContent>
      </w:sdt>
      <w:r w:rsidR="00A11941">
        <w:rPr>
          <w:rFonts w:ascii="Arial" w:hAnsi="Arial" w:cs="Arial"/>
          <w:sz w:val="16"/>
          <w:szCs w:val="16"/>
        </w:rPr>
        <w:t xml:space="preserve"> </w:t>
      </w:r>
    </w:p>
    <w:p w14:paraId="12C3EEE6" w14:textId="61863A85" w:rsidR="00F8353C" w:rsidRPr="002B4FC6" w:rsidRDefault="00A11941" w:rsidP="00E10FAA">
      <w:pPr>
        <w:rPr>
          <w:rFonts w:ascii="Arial" w:hAnsi="Arial" w:cs="Arial"/>
          <w:sz w:val="16"/>
          <w:szCs w:val="16"/>
        </w:rPr>
      </w:pPr>
      <w:r w:rsidRPr="0065241E">
        <w:rPr>
          <w:rFonts w:ascii="Arial" w:hAnsi="Arial" w:cs="Arial"/>
          <w:b/>
          <w:bCs/>
          <w:sz w:val="16"/>
          <w:szCs w:val="16"/>
        </w:rPr>
        <w:t>C</w:t>
      </w:r>
      <w:r w:rsidR="005B4077">
        <w:rPr>
          <w:rFonts w:ascii="Arial" w:hAnsi="Arial" w:cs="Arial"/>
          <w:b/>
          <w:bCs/>
          <w:sz w:val="16"/>
          <w:szCs w:val="16"/>
        </w:rPr>
        <w:t>lient</w:t>
      </w:r>
      <w:r w:rsidRPr="0065241E">
        <w:rPr>
          <w:rFonts w:ascii="Arial" w:hAnsi="Arial" w:cs="Arial"/>
          <w:b/>
          <w:bCs/>
          <w:sz w:val="16"/>
          <w:szCs w:val="16"/>
        </w:rPr>
        <w:t xml:space="preserve"> Ethnic/Racial Background</w:t>
      </w:r>
      <w:r>
        <w:rPr>
          <w:rFonts w:ascii="Arial" w:hAnsi="Arial" w:cs="Arial"/>
          <w:sz w:val="16"/>
          <w:szCs w:val="16"/>
        </w:rPr>
        <w:t>:</w:t>
      </w:r>
      <w:r w:rsidR="00410648">
        <w:rPr>
          <w:rFonts w:ascii="Arial" w:hAnsi="Arial" w:cs="Arial"/>
          <w:sz w:val="16"/>
          <w:szCs w:val="16"/>
        </w:rPr>
        <w:t xml:space="preserve"> </w:t>
      </w:r>
      <w:sdt>
        <w:sdtPr>
          <w:rPr>
            <w:rFonts w:ascii="Arial" w:hAnsi="Arial" w:cs="Arial"/>
            <w:sz w:val="16"/>
            <w:szCs w:val="16"/>
          </w:rPr>
          <w:alias w:val="Choose from List"/>
          <w:tag w:val="Choose Background from List"/>
          <w:id w:val="-1579437039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sz w:val="16"/>
                <w:szCs w:val="16"/>
              </w:rPr>
              <w:alias w:val="Enter Ethnic or Racial Background"/>
              <w:tag w:val="Ethnic or Racial Background"/>
              <w:id w:val="-1301767349"/>
              <w:placeholder>
                <w:docPart w:val="4CDA133AD9934E5984D41391278BE11E"/>
              </w:placeholder>
              <w:showingPlcHdr/>
              <w15:color w:val="3366FF"/>
              <w:comboBox>
                <w:listItem w:value="Choose an item."/>
                <w:listItem w:displayText="Asian-East (e.g., Chinese, Japanese, Korean)" w:value="Asian-East (e.g., Chinese, Japanese, Korean)"/>
                <w:listItem w:displayText="Asian- South (e.g., Indian, Pakistani, Sri Lankan)" w:value="Asian- South (e.g., Indian, Pakistani, Sri Lankan)"/>
                <w:listItem w:displayText="Asian-South East (e.g., Malaysian, Filipino, Vietnamese)" w:value="Asian-South East (e.g., Malaysian, Filipino, Vietnamese)"/>
                <w:listItem w:displayText="Asian-European (e.g., English, German, Turkish, Russian)" w:value="Asian-European (e.g., English, German, Turkish, Russian)"/>
                <w:listItem w:displayText="Asian-North American (e.g., Canadian, American)" w:value="Asian-North American (e.g., Canadian, American)"/>
                <w:listItem w:displayText="Asian-Caribbean (e.g., Guyanese, Chinese Jamaican)" w:value="Asian-Caribbean (e.g., Guyanese, Chinese Jamaican)"/>
                <w:listItem w:displayText="Asian-Other" w:value="Asian-Other"/>
                <w:listItem w:displayText="Black-African (e.g., Ghanian, Kenyan, Somali)" w:value="Black-African (e.g., Ghanian, Kenyan, Somali)"/>
                <w:listItem w:displayText="Black-Caribbean (e.g., Barbadian, Jamaican)" w:value="Black-Caribbean (e.g., Barbadian, Jamaican)"/>
                <w:listItem w:displayText="Black-Latin American (e.g. Brazilian, Colombian)" w:value="Black-Latin American (e.g. Brazilian, Colombian)"/>
                <w:listItem w:displayText="Black-European (e.g., English, Spanish, French)" w:value="Black-European (e.g., English, Spanish, French)"/>
                <w:listItem w:displayText="Black-North American (e.g., Canadian, American)" w:value="Black-North American (e.g., Canadian, American)"/>
                <w:listItem w:displayText="Black-Other" w:value="Black-Other"/>
                <w:listItem w:displayText="Indigenous-First Nations" w:value="Indigenous-First Nations"/>
                <w:listItem w:displayText="Indigenous-Inuit" w:value="Indigenous-Inuit"/>
                <w:listItem w:displayText="Indigenous-Metis" w:value="Indigenous-Metis"/>
                <w:listItem w:displayText="Indigenous-Other" w:value="Indigenous-Other"/>
                <w:listItem w:displayText="Latin American-European Origin (e.g., Spanish, French, German)" w:value="Latin American-European Origin (e.g., Spanish, French, German)"/>
                <w:listItem w:displayText="Latin American-Indigenous (e.g., Peruvian, Bolivian, Guatemalan)" w:value="Latin American-Indigenous (e.g., Peruvian, Bolivian, Guatemalan)"/>
                <w:listItem w:displayText="Latin American- Mixed Origins (e.g., Indigenous and European; Black and European)" w:value="Latin American- Mixed Origins (e.g., Indigenous and European; Black and European)"/>
                <w:listItem w:displayText="Latin American-Other" w:value="Latin American-Other"/>
                <w:listItem w:displayText="Middle Eastern; West Asian (e.g., Egyptian, Iranian, Lebanese, Afghan, Israeli, Turkish)" w:value="Middle Eastern; West Asian (e.g., Egyptian, Iranian, Lebanese, Afghan, Israeli, Turkish)"/>
                <w:listItem w:displayText="White-European origin (e.g., English, Italian, Portuguese, Russian, Australian, NZ)" w:value="White-European origin (e.g., English, Italian, Portuguese, Russian, Australian, NZ)"/>
                <w:listItem w:displayText="White-North American (e.g., Canadian, American)" w:value="White-North American (e.g., Canadian, American)"/>
                <w:listItem w:displayText="White-Other" w:value="White-Other"/>
                <w:listItem w:displayText="Multi-racial/multi-ethnic (e.g., Black-African and White North American)" w:value="Multi-racial/multi-ethnic (e.g., Black-African and White North American)"/>
                <w:listItem w:displayText="Others" w:value="Others"/>
                <w:listItem w:displayText="Prefer not to Answer" w:value="Prefer not to Answer"/>
                <w:listItem w:displayText="Do not know" w:value="Do not know"/>
              </w:comboBox>
            </w:sdtPr>
            <w:sdtEndPr/>
            <w:sdtContent>
              <w:r w:rsidR="00061399" w:rsidRPr="00C262E5">
                <w:rPr>
                  <w:rStyle w:val="PlaceholderText"/>
                  <w:sz w:val="16"/>
                  <w:szCs w:val="16"/>
                </w:rPr>
                <w:t>Choose an item.</w:t>
              </w:r>
            </w:sdtContent>
          </w:sdt>
        </w:sdtContent>
      </w:sdt>
      <w:r w:rsidR="00E10FAA">
        <w:rPr>
          <w:rFonts w:ascii="Arial" w:hAnsi="Arial" w:cs="Arial"/>
          <w:sz w:val="16"/>
          <w:szCs w:val="16"/>
        </w:rPr>
        <w:t xml:space="preserve">                                                  </w:t>
      </w:r>
      <w:r w:rsidR="00E10FAA">
        <w:rPr>
          <w:rFonts w:ascii="Arial" w:hAnsi="Arial" w:cs="Arial"/>
          <w:sz w:val="16"/>
          <w:szCs w:val="16"/>
        </w:rPr>
        <w:tab/>
      </w:r>
      <w:r w:rsidR="00E10FAA">
        <w:rPr>
          <w:rFonts w:ascii="Arial" w:hAnsi="Arial" w:cs="Arial"/>
          <w:sz w:val="16"/>
          <w:szCs w:val="16"/>
        </w:rPr>
        <w:tab/>
      </w:r>
      <w:r w:rsidR="00387A0E">
        <w:rPr>
          <w:rFonts w:ascii="Arial" w:hAnsi="Arial" w:cs="Arial"/>
          <w:b/>
          <w:bCs/>
          <w:sz w:val="16"/>
          <w:szCs w:val="16"/>
        </w:rPr>
        <w:t xml:space="preserve">      </w:t>
      </w:r>
      <w:r w:rsidRPr="0065241E">
        <w:rPr>
          <w:rFonts w:ascii="Arial" w:hAnsi="Arial" w:cs="Arial"/>
          <w:b/>
          <w:bCs/>
          <w:sz w:val="16"/>
          <w:szCs w:val="16"/>
        </w:rPr>
        <w:t>Clinician’s Name</w:t>
      </w:r>
      <w:r>
        <w:rPr>
          <w:rFonts w:ascii="Arial" w:hAnsi="Arial" w:cs="Arial"/>
          <w:sz w:val="16"/>
          <w:szCs w:val="16"/>
        </w:rPr>
        <w:t>:</w:t>
      </w:r>
      <w:r w:rsidR="00CF0DA3">
        <w:rPr>
          <w:rFonts w:ascii="Arial" w:hAnsi="Arial" w:cs="Arial"/>
          <w:sz w:val="16"/>
          <w:szCs w:val="16"/>
        </w:rPr>
        <w:t xml:space="preserve"> </w:t>
      </w:r>
      <w:sdt>
        <w:sdtPr>
          <w:rPr>
            <w:rFonts w:ascii="Arial" w:hAnsi="Arial" w:cs="Arial"/>
            <w:sz w:val="16"/>
            <w:szCs w:val="16"/>
          </w:rPr>
          <w:alias w:val="Enter Clinican's Name, Last Name"/>
          <w:tag w:val="Entre Clinician's Name, Last Name"/>
          <w:id w:val="-687205859"/>
          <w:placeholder>
            <w:docPart w:val="5C86EEBB3F14431EA6001AB3E53286AD"/>
          </w:placeholder>
          <w:showingPlcHdr/>
          <w15:color w:val="3366FF"/>
        </w:sdtPr>
        <w:sdtEndPr/>
        <w:sdtContent>
          <w:r w:rsidRPr="00A11941">
            <w:rPr>
              <w:rStyle w:val="PlaceholderText"/>
              <w:sz w:val="16"/>
              <w:szCs w:val="16"/>
            </w:rPr>
            <w:t>Click or tap here to enter text.</w:t>
          </w:r>
        </w:sdtContent>
      </w:sdt>
    </w:p>
    <w:p w14:paraId="5B195B93" w14:textId="561CB93A" w:rsidR="00C47D60" w:rsidRDefault="00A66F83">
      <w:r>
        <w:rPr>
          <w:noProof/>
        </w:rPr>
        <mc:AlternateContent>
          <mc:Choice Requires="wps">
            <w:drawing>
              <wp:anchor distT="0" distB="0" distL="114300" distR="114300" simplePos="0" relativeHeight="251846144" behindDoc="0" locked="0" layoutInCell="1" allowOverlap="1" wp14:anchorId="2BA90497" wp14:editId="43505457">
                <wp:simplePos x="0" y="0"/>
                <wp:positionH relativeFrom="margin">
                  <wp:posOffset>-59690</wp:posOffset>
                </wp:positionH>
                <wp:positionV relativeFrom="paragraph">
                  <wp:posOffset>137795</wp:posOffset>
                </wp:positionV>
                <wp:extent cx="1419225" cy="285750"/>
                <wp:effectExtent l="0" t="0" r="28575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89D683" w14:textId="77777777" w:rsidR="00146166" w:rsidRPr="00CC5757" w:rsidRDefault="00146166" w:rsidP="00A1194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</w:pPr>
                            <w:r w:rsidRPr="00CC5757"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>SECTION ONE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A90497" id="Text Box 4" o:spid="_x0000_s1027" type="#_x0000_t202" style="position:absolute;margin-left:-4.7pt;margin-top:10.85pt;width:111.75pt;height:22.5pt;z-index:2518461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" fillcolor="white [3201]" strokeweight=".5pt">
                <v:textbox>
                  <w:txbxContent>
                    <w:p w14:paraId="1089D683" w14:textId="77777777" w:rsidR="00146166" w:rsidRPr="00CC5757" w:rsidRDefault="00146166" w:rsidP="00A11941">
                      <w:pPr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</w:pPr>
                      <w:r w:rsidRPr="00CC5757"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>SECTION ONE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DD6CFF" w14:textId="77777777" w:rsidR="00AC2648" w:rsidRDefault="00AC2648">
      <w:pPr>
        <w:rPr>
          <w:rFonts w:ascii="Arial" w:hAnsi="Arial" w:cs="Arial"/>
          <w:b/>
          <w:bCs/>
          <w:color w:val="1F4E79" w:themeColor="accent5" w:themeShade="80"/>
        </w:rPr>
      </w:pPr>
    </w:p>
    <w:p w14:paraId="78BEB373" w14:textId="1BE01DA1" w:rsidR="00F13CD0" w:rsidRPr="00E937ED" w:rsidRDefault="00F13CD0">
      <w:pPr>
        <w:rPr>
          <w:rFonts w:ascii="Arial" w:hAnsi="Arial" w:cs="Arial"/>
          <w:b/>
          <w:bCs/>
          <w:color w:val="1F4E79" w:themeColor="accent5" w:themeShade="80"/>
        </w:rPr>
      </w:pPr>
      <w:r w:rsidRPr="00E937ED">
        <w:rPr>
          <w:rFonts w:ascii="Arial" w:hAnsi="Arial" w:cs="Arial"/>
          <w:b/>
          <w:bCs/>
          <w:color w:val="1F4E79" w:themeColor="accent5" w:themeShade="80"/>
        </w:rPr>
        <w:t xml:space="preserve"> </w:t>
      </w:r>
    </w:p>
    <w:tbl>
      <w:tblPr>
        <w:tblStyle w:val="TableGrid"/>
        <w:tblW w:w="11898" w:type="dxa"/>
        <w:tblInd w:w="-147" w:type="dxa"/>
        <w:tblBorders>
          <w:top w:val="single" w:sz="12" w:space="0" w:color="2E74B5" w:themeColor="accent5" w:themeShade="BF"/>
          <w:left w:val="single" w:sz="12" w:space="0" w:color="2E74B5" w:themeColor="accent5" w:themeShade="BF"/>
          <w:bottom w:val="single" w:sz="12" w:space="0" w:color="2E74B5" w:themeColor="accent5" w:themeShade="BF"/>
          <w:right w:val="single" w:sz="12" w:space="0" w:color="2E74B5" w:themeColor="accent5" w:themeShade="BF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7443"/>
        <w:gridCol w:w="573"/>
        <w:gridCol w:w="524"/>
        <w:gridCol w:w="909"/>
        <w:gridCol w:w="1002"/>
        <w:gridCol w:w="885"/>
      </w:tblGrid>
      <w:tr w:rsidR="00175A1E" w14:paraId="2CB282E4" w14:textId="77777777" w:rsidTr="001A3D53">
        <w:tc>
          <w:tcPr>
            <w:tcW w:w="8005" w:type="dxa"/>
            <w:gridSpan w:val="2"/>
            <w:tcBorders>
              <w:top w:val="single" w:sz="12" w:space="0" w:color="2E74B5" w:themeColor="accent5" w:themeShade="BF"/>
              <w:bottom w:val="single" w:sz="12" w:space="0" w:color="2E74B5" w:themeColor="accent5" w:themeShade="BF"/>
              <w:right w:val="single" w:sz="12" w:space="0" w:color="2E74B5" w:themeColor="accent5" w:themeShade="BF"/>
            </w:tcBorders>
            <w:vAlign w:val="center"/>
          </w:tcPr>
          <w:p w14:paraId="31AD2D35" w14:textId="09133627" w:rsidR="0099776E" w:rsidRDefault="0099776E" w:rsidP="0099776E">
            <w:pPr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Ha</w:t>
            </w:r>
            <w:r w:rsidR="000051F2">
              <w:rPr>
                <w:rFonts w:ascii="Arial" w:hAnsi="Arial" w:cs="Arial"/>
                <w:b/>
                <w:bCs/>
                <w:sz w:val="20"/>
                <w:szCs w:val="20"/>
              </w:rPr>
              <w:t>ve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you </w:t>
            </w:r>
            <w:r w:rsidR="00686553" w:rsidRPr="00A11941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ever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experienced any of the following</w:t>
            </w:r>
            <w:r w:rsidRPr="1D0E0146">
              <w:rPr>
                <w:rFonts w:ascii="Arial" w:hAnsi="Arial" w:cs="Arial"/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1097" w:type="dxa"/>
            <w:gridSpan w:val="2"/>
            <w:tcBorders>
              <w:top w:val="single" w:sz="12" w:space="0" w:color="2E74B5" w:themeColor="accent5" w:themeShade="BF"/>
              <w:left w:val="single" w:sz="12" w:space="0" w:color="2E74B5" w:themeColor="accent5" w:themeShade="BF"/>
              <w:bottom w:val="single" w:sz="12" w:space="0" w:color="2E74B5" w:themeColor="accent5" w:themeShade="BF"/>
              <w:right w:val="single" w:sz="12" w:space="0" w:color="2E74B5" w:themeColor="accent5" w:themeShade="BF"/>
            </w:tcBorders>
            <w:vAlign w:val="center"/>
          </w:tcPr>
          <w:p w14:paraId="72BE433F" w14:textId="6DCB87FF" w:rsidR="0099776E" w:rsidRDefault="0099776E" w:rsidP="0099776E">
            <w:pPr>
              <w:jc w:val="center"/>
            </w:pPr>
            <w:r w:rsidRPr="00637AF1">
              <w:rPr>
                <w:rFonts w:ascii="Arial" w:hAnsi="Arial" w:cs="Arial"/>
                <w:b/>
                <w:bCs/>
                <w:sz w:val="18"/>
                <w:szCs w:val="18"/>
              </w:rPr>
              <w:t>Check which applies</w:t>
            </w:r>
          </w:p>
        </w:tc>
        <w:tc>
          <w:tcPr>
            <w:tcW w:w="2796" w:type="dxa"/>
            <w:gridSpan w:val="3"/>
            <w:tcBorders>
              <w:top w:val="single" w:sz="12" w:space="0" w:color="2E74B5" w:themeColor="accent5" w:themeShade="BF"/>
              <w:left w:val="single" w:sz="12" w:space="0" w:color="2E74B5" w:themeColor="accent5" w:themeShade="BF"/>
              <w:bottom w:val="single" w:sz="12" w:space="0" w:color="2E74B5" w:themeColor="accent5" w:themeShade="BF"/>
              <w:right w:val="single" w:sz="12" w:space="0" w:color="2E74B5" w:themeColor="accent5" w:themeShade="BF"/>
            </w:tcBorders>
            <w:vAlign w:val="center"/>
          </w:tcPr>
          <w:p w14:paraId="2853AA21" w14:textId="76C2515D" w:rsidR="0099776E" w:rsidRDefault="0099776E" w:rsidP="0099776E">
            <w:pPr>
              <w:jc w:val="center"/>
            </w:pPr>
            <w:r w:rsidRPr="00637AF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If </w:t>
            </w:r>
            <w:r w:rsidR="00CF0DA3">
              <w:rPr>
                <w:rFonts w:ascii="Arial" w:hAnsi="Arial" w:cs="Arial"/>
                <w:b/>
                <w:bCs/>
                <w:sz w:val="18"/>
                <w:szCs w:val="18"/>
              </w:rPr>
              <w:t>yes</w:t>
            </w:r>
            <w:r w:rsidRPr="00637AF1">
              <w:rPr>
                <w:rFonts w:ascii="Arial" w:hAnsi="Arial" w:cs="Arial"/>
                <w:b/>
                <w:bCs/>
                <w:sz w:val="18"/>
                <w:szCs w:val="18"/>
              </w:rPr>
              <w:t>, please check how this experience currently affects you</w:t>
            </w:r>
          </w:p>
        </w:tc>
      </w:tr>
      <w:tr w:rsidR="00175A1E" w14:paraId="47B9C845" w14:textId="77777777" w:rsidTr="001A3D53">
        <w:tc>
          <w:tcPr>
            <w:tcW w:w="8005" w:type="dxa"/>
            <w:gridSpan w:val="2"/>
            <w:tcBorders>
              <w:top w:val="single" w:sz="12" w:space="0" w:color="2E74B5" w:themeColor="accent5" w:themeShade="BF"/>
              <w:left w:val="single" w:sz="12" w:space="0" w:color="2E74B5" w:themeColor="accent5" w:themeShade="BF"/>
              <w:bottom w:val="single" w:sz="12" w:space="0" w:color="2E74B5" w:themeColor="accent5" w:themeShade="BF"/>
              <w:right w:val="single" w:sz="12" w:space="0" w:color="2E74B5" w:themeColor="accent5" w:themeShade="BF"/>
            </w:tcBorders>
            <w:shd w:val="clear" w:color="auto" w:fill="9CC2E5" w:themeFill="accent5" w:themeFillTint="99"/>
            <w:vAlign w:val="center"/>
          </w:tcPr>
          <w:p w14:paraId="51BF084A" w14:textId="66B06A52" w:rsidR="00175A1E" w:rsidRPr="00AC2648" w:rsidRDefault="00175A1E" w:rsidP="001C4888">
            <w:pPr>
              <w:spacing w:line="276" w:lineRule="auto"/>
              <w:ind w:left="-120"/>
              <w:jc w:val="center"/>
              <w:rPr>
                <w:sz w:val="19"/>
                <w:szCs w:val="19"/>
              </w:rPr>
            </w:pPr>
            <w:r w:rsidRPr="00AC2648">
              <w:rPr>
                <w:rFonts w:ascii="Arial" w:hAnsi="Arial" w:cs="Arial"/>
                <w:sz w:val="19"/>
                <w:szCs w:val="19"/>
              </w:rPr>
              <w:t>Environmental/ Living Conditions</w:t>
            </w:r>
          </w:p>
        </w:tc>
        <w:tc>
          <w:tcPr>
            <w:tcW w:w="573" w:type="dxa"/>
            <w:tcBorders>
              <w:top w:val="single" w:sz="12" w:space="0" w:color="2E74B5" w:themeColor="accent5" w:themeShade="BF"/>
              <w:left w:val="single" w:sz="12" w:space="0" w:color="2E74B5" w:themeColor="accent5" w:themeShade="BF"/>
              <w:bottom w:val="single" w:sz="12" w:space="0" w:color="2E74B5" w:themeColor="accent5" w:themeShade="BF"/>
              <w:right w:val="nil"/>
            </w:tcBorders>
            <w:shd w:val="clear" w:color="auto" w:fill="9CC2E5" w:themeFill="accent5" w:themeFillTint="99"/>
            <w:vAlign w:val="center"/>
          </w:tcPr>
          <w:p w14:paraId="28ADE323" w14:textId="53B04223" w:rsidR="00175A1E" w:rsidRPr="0099776E" w:rsidRDefault="00AF1EF9" w:rsidP="00175A1E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No</w:t>
            </w:r>
          </w:p>
        </w:tc>
        <w:tc>
          <w:tcPr>
            <w:tcW w:w="524" w:type="dxa"/>
            <w:tcBorders>
              <w:top w:val="single" w:sz="12" w:space="0" w:color="2E74B5" w:themeColor="accent5" w:themeShade="BF"/>
              <w:left w:val="nil"/>
              <w:bottom w:val="single" w:sz="12" w:space="0" w:color="2E74B5" w:themeColor="accent5" w:themeShade="BF"/>
              <w:right w:val="single" w:sz="12" w:space="0" w:color="2E74B5" w:themeColor="accent5" w:themeShade="BF"/>
            </w:tcBorders>
            <w:shd w:val="clear" w:color="auto" w:fill="9CC2E5" w:themeFill="accent5" w:themeFillTint="99"/>
            <w:vAlign w:val="center"/>
          </w:tcPr>
          <w:p w14:paraId="31EF90E7" w14:textId="70F2964E" w:rsidR="00175A1E" w:rsidRPr="0099776E" w:rsidRDefault="00AF1EF9" w:rsidP="00175A1E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Yes </w:t>
            </w:r>
          </w:p>
        </w:tc>
        <w:tc>
          <w:tcPr>
            <w:tcW w:w="909" w:type="dxa"/>
            <w:tcBorders>
              <w:top w:val="single" w:sz="12" w:space="0" w:color="2E74B5" w:themeColor="accent5" w:themeShade="BF"/>
              <w:left w:val="single" w:sz="12" w:space="0" w:color="2E74B5" w:themeColor="accent5" w:themeShade="BF"/>
              <w:bottom w:val="single" w:sz="12" w:space="0" w:color="2E74B5" w:themeColor="accent5" w:themeShade="BF"/>
              <w:right w:val="nil"/>
            </w:tcBorders>
            <w:shd w:val="clear" w:color="auto" w:fill="9CC2E5" w:themeFill="accent5" w:themeFillTint="99"/>
            <w:vAlign w:val="center"/>
          </w:tcPr>
          <w:p w14:paraId="4E96C9EE" w14:textId="0D647E8E" w:rsidR="00175A1E" w:rsidRPr="00772817" w:rsidRDefault="00175A1E" w:rsidP="00175A1E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9776E">
              <w:rPr>
                <w:rFonts w:ascii="Arial" w:hAnsi="Arial" w:cs="Arial"/>
                <w:i/>
                <w:iCs/>
                <w:sz w:val="16"/>
                <w:szCs w:val="16"/>
              </w:rPr>
              <w:t>Not at All</w:t>
            </w:r>
          </w:p>
        </w:tc>
        <w:tc>
          <w:tcPr>
            <w:tcW w:w="1002" w:type="dxa"/>
            <w:tcBorders>
              <w:top w:val="single" w:sz="12" w:space="0" w:color="2E74B5" w:themeColor="accent5" w:themeShade="BF"/>
              <w:left w:val="nil"/>
              <w:bottom w:val="single" w:sz="12" w:space="0" w:color="2E74B5" w:themeColor="accent5" w:themeShade="BF"/>
              <w:right w:val="nil"/>
            </w:tcBorders>
            <w:shd w:val="clear" w:color="auto" w:fill="9CC2E5" w:themeFill="accent5" w:themeFillTint="99"/>
            <w:vAlign w:val="center"/>
          </w:tcPr>
          <w:p w14:paraId="09CD8B67" w14:textId="6357C688" w:rsidR="00175A1E" w:rsidRPr="0099776E" w:rsidRDefault="00175A1E" w:rsidP="00175A1E">
            <w:pPr>
              <w:jc w:val="center"/>
              <w:rPr>
                <w:sz w:val="16"/>
                <w:szCs w:val="16"/>
              </w:rPr>
            </w:pPr>
            <w:r w:rsidRPr="0099776E">
              <w:rPr>
                <w:rFonts w:ascii="Arial" w:hAnsi="Arial" w:cs="Arial"/>
                <w:i/>
                <w:iCs/>
                <w:sz w:val="16"/>
                <w:szCs w:val="16"/>
              </w:rPr>
              <w:t>Somewhat</w:t>
            </w:r>
          </w:p>
        </w:tc>
        <w:tc>
          <w:tcPr>
            <w:tcW w:w="885" w:type="dxa"/>
            <w:tcBorders>
              <w:top w:val="single" w:sz="12" w:space="0" w:color="2E74B5" w:themeColor="accent5" w:themeShade="BF"/>
              <w:left w:val="nil"/>
              <w:bottom w:val="single" w:sz="12" w:space="0" w:color="2E74B5" w:themeColor="accent5" w:themeShade="BF"/>
              <w:right w:val="single" w:sz="12" w:space="0" w:color="2E74B5" w:themeColor="accent5" w:themeShade="BF"/>
            </w:tcBorders>
            <w:shd w:val="clear" w:color="auto" w:fill="9CC2E5" w:themeFill="accent5" w:themeFillTint="99"/>
            <w:vAlign w:val="center"/>
          </w:tcPr>
          <w:p w14:paraId="2D699D06" w14:textId="39682B0B" w:rsidR="00175A1E" w:rsidRPr="00EE18D5" w:rsidRDefault="00175A1E" w:rsidP="00175A1E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9776E">
              <w:rPr>
                <w:rFonts w:ascii="Arial" w:hAnsi="Arial" w:cs="Arial"/>
                <w:i/>
                <w:iCs/>
                <w:sz w:val="16"/>
                <w:szCs w:val="16"/>
              </w:rPr>
              <w:t>Very Much</w:t>
            </w:r>
          </w:p>
        </w:tc>
      </w:tr>
      <w:tr w:rsidR="00686553" w14:paraId="4E1A5925" w14:textId="77777777" w:rsidTr="001A3D53">
        <w:tc>
          <w:tcPr>
            <w:tcW w:w="562" w:type="dxa"/>
            <w:tcBorders>
              <w:top w:val="single" w:sz="12" w:space="0" w:color="2E74B5" w:themeColor="accent5" w:themeShade="BF"/>
              <w:left w:val="single" w:sz="12" w:space="0" w:color="2E74B5" w:themeColor="accent5" w:themeShade="BF"/>
              <w:bottom w:val="single" w:sz="6" w:space="0" w:color="5B9BD5" w:themeColor="accent5"/>
              <w:right w:val="single" w:sz="12" w:space="0" w:color="2E74B5" w:themeColor="accent5" w:themeShade="BF"/>
            </w:tcBorders>
            <w:vAlign w:val="center"/>
          </w:tcPr>
          <w:p w14:paraId="67FAA858" w14:textId="2B3965A5" w:rsidR="00686553" w:rsidRPr="00AC2648" w:rsidRDefault="00686553" w:rsidP="00686553">
            <w:pPr>
              <w:ind w:left="-15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C2648">
              <w:rPr>
                <w:rFonts w:ascii="Arial" w:hAnsi="Arial" w:cs="Arial"/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7443" w:type="dxa"/>
            <w:tcBorders>
              <w:right w:val="single" w:sz="12" w:space="0" w:color="0070C0"/>
            </w:tcBorders>
            <w:vAlign w:val="center"/>
          </w:tcPr>
          <w:p w14:paraId="16191974" w14:textId="32E7DA00" w:rsidR="00686553" w:rsidRPr="00AC2648" w:rsidRDefault="00686553" w:rsidP="00686553">
            <w:pPr>
              <w:rPr>
                <w:rFonts w:ascii="Arial" w:hAnsi="Arial" w:cs="Arial"/>
                <w:sz w:val="19"/>
                <w:szCs w:val="19"/>
              </w:rPr>
            </w:pPr>
            <w:r w:rsidRPr="00AC2648">
              <w:rPr>
                <w:rFonts w:ascii="Arial" w:hAnsi="Arial" w:cs="Arial"/>
                <w:sz w:val="19"/>
                <w:szCs w:val="19"/>
              </w:rPr>
              <w:t>Serious fire or natural disaster (e.g., flood, earthquake, forest fire)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324394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  <w:tcBorders>
                  <w:top w:val="single" w:sz="12" w:space="0" w:color="2E74B5" w:themeColor="accent5" w:themeShade="BF"/>
                  <w:left w:val="single" w:sz="12" w:space="0" w:color="2E74B5" w:themeColor="accent5" w:themeShade="BF"/>
                  <w:bottom w:val="single" w:sz="6" w:space="0" w:color="5B9BD5" w:themeColor="accent5"/>
                  <w:right w:val="single" w:sz="6" w:space="0" w:color="5B9BD5" w:themeColor="accent5"/>
                </w:tcBorders>
                <w:vAlign w:val="center"/>
              </w:tcPr>
              <w:p w14:paraId="5BF236AE" w14:textId="4FC23C5D" w:rsidR="00686553" w:rsidRPr="007D0A0A" w:rsidRDefault="00061399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640536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4" w:type="dxa"/>
                <w:tcBorders>
                  <w:top w:val="single" w:sz="12" w:space="0" w:color="2E74B5" w:themeColor="accent5" w:themeShade="BF"/>
                  <w:left w:val="single" w:sz="6" w:space="0" w:color="5B9BD5" w:themeColor="accent5"/>
                  <w:bottom w:val="single" w:sz="6" w:space="0" w:color="5B9BD5" w:themeColor="accent5"/>
                  <w:right w:val="single" w:sz="12" w:space="0" w:color="2E74B5" w:themeColor="accent5" w:themeShade="BF"/>
                </w:tcBorders>
                <w:vAlign w:val="center"/>
              </w:tcPr>
              <w:p w14:paraId="76288C3F" w14:textId="2D23C99D" w:rsidR="00686553" w:rsidRPr="007D0A0A" w:rsidRDefault="007D0A0A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742369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12" w:space="0" w:color="2E74B5" w:themeColor="accent5" w:themeShade="BF"/>
                  <w:left w:val="single" w:sz="12" w:space="0" w:color="2E74B5" w:themeColor="accent5" w:themeShade="BF"/>
                  <w:bottom w:val="single" w:sz="8" w:space="0" w:color="5B9BD5" w:themeColor="accent5"/>
                  <w:right w:val="single" w:sz="8" w:space="0" w:color="5B9BD5" w:themeColor="accent5"/>
                </w:tcBorders>
                <w:vAlign w:val="center"/>
              </w:tcPr>
              <w:p w14:paraId="0C994154" w14:textId="3F8496C9" w:rsidR="00686553" w:rsidRPr="007D0A0A" w:rsidRDefault="00061399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22511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2" w:type="dxa"/>
                <w:tcBorders>
                  <w:top w:val="single" w:sz="12" w:space="0" w:color="2E74B5" w:themeColor="accent5" w:themeShade="BF"/>
                  <w:left w:val="single" w:sz="8" w:space="0" w:color="5B9BD5" w:themeColor="accent5"/>
                  <w:bottom w:val="single" w:sz="8" w:space="0" w:color="5B9BD5" w:themeColor="accent5"/>
                  <w:right w:val="single" w:sz="8" w:space="0" w:color="5B9BD5" w:themeColor="accent5"/>
                </w:tcBorders>
                <w:vAlign w:val="center"/>
              </w:tcPr>
              <w:p w14:paraId="6E6BF17B" w14:textId="4503DE67" w:rsidR="00686553" w:rsidRPr="007D0A0A" w:rsidRDefault="00061399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579026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5" w:type="dxa"/>
                <w:tcBorders>
                  <w:top w:val="single" w:sz="12" w:space="0" w:color="2E74B5" w:themeColor="accent5" w:themeShade="BF"/>
                  <w:left w:val="single" w:sz="8" w:space="0" w:color="5B9BD5" w:themeColor="accent5"/>
                  <w:bottom w:val="single" w:sz="8" w:space="0" w:color="5B9BD5" w:themeColor="accent5"/>
                  <w:right w:val="single" w:sz="12" w:space="0" w:color="2E74B5" w:themeColor="accent5" w:themeShade="BF"/>
                </w:tcBorders>
                <w:vAlign w:val="center"/>
              </w:tcPr>
              <w:p w14:paraId="3E1BDDD7" w14:textId="08367E32" w:rsidR="00686553" w:rsidRPr="007D0A0A" w:rsidRDefault="00061399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686553" w14:paraId="559A6E97" w14:textId="77777777" w:rsidTr="001A3D53">
        <w:tc>
          <w:tcPr>
            <w:tcW w:w="562" w:type="dxa"/>
            <w:tcBorders>
              <w:top w:val="single" w:sz="6" w:space="0" w:color="5B9BD5" w:themeColor="accent5"/>
              <w:left w:val="single" w:sz="12" w:space="0" w:color="2E74B5" w:themeColor="accent5" w:themeShade="BF"/>
              <w:bottom w:val="single" w:sz="6" w:space="0" w:color="5B9BD5" w:themeColor="accent5"/>
              <w:right w:val="single" w:sz="12" w:space="0" w:color="2E74B5" w:themeColor="accent5" w:themeShade="BF"/>
            </w:tcBorders>
            <w:shd w:val="clear" w:color="auto" w:fill="BDD6EE" w:themeFill="accent5" w:themeFillTint="66"/>
            <w:vAlign w:val="center"/>
          </w:tcPr>
          <w:p w14:paraId="3D44D7C8" w14:textId="53FD3139" w:rsidR="00686553" w:rsidRPr="00AC2648" w:rsidRDefault="00686553" w:rsidP="00686553">
            <w:pPr>
              <w:ind w:left="-15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C2648">
              <w:rPr>
                <w:rFonts w:ascii="Arial" w:hAnsi="Arial" w:cs="Arial"/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7443" w:type="dxa"/>
            <w:tcBorders>
              <w:right w:val="single" w:sz="12" w:space="0" w:color="0070C0"/>
            </w:tcBorders>
            <w:shd w:val="clear" w:color="auto" w:fill="BDD6EE" w:themeFill="accent5" w:themeFillTint="66"/>
            <w:vAlign w:val="center"/>
          </w:tcPr>
          <w:p w14:paraId="1516EFE5" w14:textId="03A2FB22" w:rsidR="00686553" w:rsidRPr="00AC2648" w:rsidRDefault="00686553" w:rsidP="00686553">
            <w:pPr>
              <w:rPr>
                <w:sz w:val="19"/>
                <w:szCs w:val="19"/>
              </w:rPr>
            </w:pPr>
            <w:r w:rsidRPr="00AC2648">
              <w:rPr>
                <w:rFonts w:ascii="Arial" w:hAnsi="Arial" w:cs="Arial"/>
                <w:sz w:val="19"/>
                <w:szCs w:val="19"/>
              </w:rPr>
              <w:t>Public health or environmental crisis (e.g., unsafe drinking water, chemical spill, disease/pandemic)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-538133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  <w:tcBorders>
                  <w:top w:val="single" w:sz="6" w:space="0" w:color="5B9BD5" w:themeColor="accent5"/>
                  <w:left w:val="single" w:sz="12" w:space="0" w:color="2E74B5" w:themeColor="accent5" w:themeShade="BF"/>
                  <w:bottom w:val="single" w:sz="6" w:space="0" w:color="5B9BD5" w:themeColor="accent5"/>
                  <w:right w:val="single" w:sz="6" w:space="0" w:color="5B9BD5" w:themeColor="accent5"/>
                </w:tcBorders>
                <w:shd w:val="clear" w:color="auto" w:fill="BDD6EE" w:themeFill="accent5" w:themeFillTint="66"/>
                <w:vAlign w:val="center"/>
              </w:tcPr>
              <w:p w14:paraId="2BFDEEAC" w14:textId="3B447211" w:rsidR="00686553" w:rsidRPr="007D0A0A" w:rsidRDefault="007D0A0A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850176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4" w:type="dxa"/>
                <w:tcBorders>
                  <w:top w:val="single" w:sz="6" w:space="0" w:color="5B9BD5" w:themeColor="accent5"/>
                  <w:left w:val="single" w:sz="6" w:space="0" w:color="5B9BD5" w:themeColor="accent5"/>
                  <w:bottom w:val="single" w:sz="6" w:space="0" w:color="5B9BD5" w:themeColor="accent5"/>
                  <w:right w:val="single" w:sz="12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47BA0517" w14:textId="102CDDF8" w:rsidR="00686553" w:rsidRPr="007D0A0A" w:rsidRDefault="0040421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217933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8" w:space="0" w:color="5B9BD5" w:themeColor="accent5"/>
                  <w:left w:val="single" w:sz="12" w:space="0" w:color="2E74B5" w:themeColor="accent5" w:themeShade="BF"/>
                  <w:bottom w:val="single" w:sz="8" w:space="0" w:color="5B9BD5" w:themeColor="accent5"/>
                  <w:right w:val="single" w:sz="8" w:space="0" w:color="5B9BD5" w:themeColor="accent5"/>
                </w:tcBorders>
                <w:shd w:val="clear" w:color="auto" w:fill="BDD6EE" w:themeFill="accent5" w:themeFillTint="66"/>
                <w:vAlign w:val="center"/>
              </w:tcPr>
              <w:p w14:paraId="46621D92" w14:textId="7989705C" w:rsidR="00686553" w:rsidRPr="007D0A0A" w:rsidRDefault="007D0A0A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690527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2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8" w:space="0" w:color="5B9BD5" w:themeColor="accent5"/>
                </w:tcBorders>
                <w:shd w:val="clear" w:color="auto" w:fill="BDD6EE" w:themeFill="accent5" w:themeFillTint="66"/>
                <w:vAlign w:val="center"/>
              </w:tcPr>
              <w:p w14:paraId="3D153831" w14:textId="14960AD2" w:rsidR="00686553" w:rsidRPr="007D0A0A" w:rsidRDefault="0040421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236083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5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12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72197495" w14:textId="219496B9" w:rsidR="00686553" w:rsidRPr="007D0A0A" w:rsidRDefault="0040421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686553" w14:paraId="146E8EFB" w14:textId="77777777" w:rsidTr="001A3D53">
        <w:tc>
          <w:tcPr>
            <w:tcW w:w="562" w:type="dxa"/>
            <w:tcBorders>
              <w:top w:val="single" w:sz="6" w:space="0" w:color="5B9BD5" w:themeColor="accent5"/>
              <w:left w:val="single" w:sz="12" w:space="0" w:color="2E74B5" w:themeColor="accent5" w:themeShade="BF"/>
              <w:bottom w:val="single" w:sz="6" w:space="0" w:color="5B9BD5" w:themeColor="accent5"/>
              <w:right w:val="single" w:sz="12" w:space="0" w:color="2E74B5" w:themeColor="accent5" w:themeShade="BF"/>
            </w:tcBorders>
            <w:vAlign w:val="center"/>
          </w:tcPr>
          <w:p w14:paraId="20917771" w14:textId="33564015" w:rsidR="00686553" w:rsidRPr="00AC2648" w:rsidRDefault="00686553" w:rsidP="00686553">
            <w:pPr>
              <w:ind w:left="-15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C2648">
              <w:rPr>
                <w:rFonts w:ascii="Arial" w:hAnsi="Arial" w:cs="Arial"/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7443" w:type="dxa"/>
            <w:tcBorders>
              <w:right w:val="single" w:sz="12" w:space="0" w:color="0070C0"/>
            </w:tcBorders>
            <w:vAlign w:val="center"/>
          </w:tcPr>
          <w:p w14:paraId="079FE2B3" w14:textId="1E89059F" w:rsidR="00686553" w:rsidRPr="00AC2648" w:rsidRDefault="00686553" w:rsidP="00686553">
            <w:pPr>
              <w:rPr>
                <w:sz w:val="19"/>
                <w:szCs w:val="19"/>
              </w:rPr>
            </w:pPr>
            <w:r w:rsidRPr="00AC2648">
              <w:rPr>
                <w:rFonts w:ascii="Arial" w:hAnsi="Arial" w:cs="Arial"/>
                <w:sz w:val="19"/>
                <w:szCs w:val="19"/>
              </w:rPr>
              <w:t>Major family move(s) (e.g., to a new community, home, country, or multiple moves)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-1194463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  <w:tcBorders>
                  <w:top w:val="single" w:sz="6" w:space="0" w:color="5B9BD5" w:themeColor="accent5"/>
                  <w:left w:val="single" w:sz="12" w:space="0" w:color="2E74B5" w:themeColor="accent5" w:themeShade="BF"/>
                  <w:bottom w:val="single" w:sz="6" w:space="0" w:color="5B9BD5" w:themeColor="accent5"/>
                  <w:right w:val="single" w:sz="6" w:space="0" w:color="5B9BD5" w:themeColor="accent5"/>
                </w:tcBorders>
                <w:vAlign w:val="center"/>
              </w:tcPr>
              <w:p w14:paraId="1BC8ACCB" w14:textId="02489CCB" w:rsidR="00686553" w:rsidRPr="007D0A0A" w:rsidRDefault="0040421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835488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4" w:type="dxa"/>
                <w:tcBorders>
                  <w:top w:val="single" w:sz="6" w:space="0" w:color="5B9BD5" w:themeColor="accent5"/>
                  <w:left w:val="single" w:sz="6" w:space="0" w:color="5B9BD5" w:themeColor="accent5"/>
                  <w:bottom w:val="single" w:sz="6" w:space="0" w:color="5B9BD5" w:themeColor="accent5"/>
                  <w:right w:val="single" w:sz="12" w:space="0" w:color="2E74B5" w:themeColor="accent5" w:themeShade="BF"/>
                </w:tcBorders>
                <w:vAlign w:val="center"/>
              </w:tcPr>
              <w:p w14:paraId="7C99B153" w14:textId="69D03CFA" w:rsidR="00686553" w:rsidRPr="007D0A0A" w:rsidRDefault="0040421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3775478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8" w:space="0" w:color="5B9BD5" w:themeColor="accent5"/>
                  <w:left w:val="single" w:sz="12" w:space="0" w:color="2E74B5" w:themeColor="accent5" w:themeShade="BF"/>
                  <w:bottom w:val="single" w:sz="8" w:space="0" w:color="5B9BD5" w:themeColor="accent5"/>
                  <w:right w:val="single" w:sz="8" w:space="0" w:color="5B9BD5" w:themeColor="accent5"/>
                </w:tcBorders>
                <w:vAlign w:val="center"/>
              </w:tcPr>
              <w:p w14:paraId="2F34A53B" w14:textId="65456E79" w:rsidR="00686553" w:rsidRPr="007D0A0A" w:rsidRDefault="0040421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733808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2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8" w:space="0" w:color="5B9BD5" w:themeColor="accent5"/>
                </w:tcBorders>
                <w:vAlign w:val="center"/>
              </w:tcPr>
              <w:p w14:paraId="11B38774" w14:textId="59AFF089" w:rsidR="00686553" w:rsidRPr="007D0A0A" w:rsidRDefault="0040421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232050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5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12" w:space="0" w:color="2E74B5" w:themeColor="accent5" w:themeShade="BF"/>
                </w:tcBorders>
                <w:vAlign w:val="center"/>
              </w:tcPr>
              <w:p w14:paraId="2F601767" w14:textId="340EA483" w:rsidR="00686553" w:rsidRPr="007D0A0A" w:rsidRDefault="0040421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686553" w14:paraId="7C811654" w14:textId="77777777" w:rsidTr="001A3D53">
        <w:tc>
          <w:tcPr>
            <w:tcW w:w="562" w:type="dxa"/>
            <w:tcBorders>
              <w:top w:val="single" w:sz="6" w:space="0" w:color="5B9BD5" w:themeColor="accent5"/>
              <w:left w:val="single" w:sz="12" w:space="0" w:color="2E74B5" w:themeColor="accent5" w:themeShade="BF"/>
              <w:bottom w:val="single" w:sz="6" w:space="0" w:color="5B9BD5" w:themeColor="accent5"/>
              <w:right w:val="single" w:sz="12" w:space="0" w:color="2E74B5" w:themeColor="accent5" w:themeShade="BF"/>
            </w:tcBorders>
            <w:shd w:val="clear" w:color="auto" w:fill="BDD6EE" w:themeFill="accent5" w:themeFillTint="66"/>
            <w:vAlign w:val="center"/>
          </w:tcPr>
          <w:p w14:paraId="706FEE60" w14:textId="0EE54072" w:rsidR="00686553" w:rsidRPr="00AC2648" w:rsidRDefault="00686553" w:rsidP="00686553">
            <w:pPr>
              <w:ind w:left="-15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C2648">
              <w:rPr>
                <w:rFonts w:ascii="Arial" w:hAnsi="Arial" w:cs="Arial"/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7443" w:type="dxa"/>
            <w:tcBorders>
              <w:right w:val="single" w:sz="12" w:space="0" w:color="0070C0"/>
            </w:tcBorders>
            <w:shd w:val="clear" w:color="auto" w:fill="BDD6EE" w:themeFill="accent5" w:themeFillTint="66"/>
            <w:vAlign w:val="center"/>
          </w:tcPr>
          <w:p w14:paraId="1118C5C0" w14:textId="09A95611" w:rsidR="00686553" w:rsidRPr="00AC2648" w:rsidRDefault="00686553" w:rsidP="00686553">
            <w:pPr>
              <w:rPr>
                <w:sz w:val="19"/>
                <w:szCs w:val="19"/>
              </w:rPr>
            </w:pPr>
            <w:r w:rsidRPr="00AC2648">
              <w:rPr>
                <w:rFonts w:ascii="Arial" w:hAnsi="Arial" w:cs="Arial"/>
                <w:sz w:val="19"/>
                <w:szCs w:val="19"/>
              </w:rPr>
              <w:t>Lived in a country during war and/or civil unrest (e.g., riots, violence)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1637064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  <w:tcBorders>
                  <w:top w:val="single" w:sz="6" w:space="0" w:color="5B9BD5" w:themeColor="accent5"/>
                  <w:left w:val="single" w:sz="12" w:space="0" w:color="2E74B5" w:themeColor="accent5" w:themeShade="BF"/>
                  <w:bottom w:val="single" w:sz="6" w:space="0" w:color="5B9BD5" w:themeColor="accent5"/>
                  <w:right w:val="single" w:sz="6" w:space="0" w:color="5B9BD5" w:themeColor="accent5"/>
                </w:tcBorders>
                <w:shd w:val="clear" w:color="auto" w:fill="BDD6EE" w:themeFill="accent5" w:themeFillTint="66"/>
                <w:vAlign w:val="center"/>
              </w:tcPr>
              <w:p w14:paraId="7E670760" w14:textId="5FF31006" w:rsidR="00686553" w:rsidRPr="007D0A0A" w:rsidRDefault="0040421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360016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4" w:type="dxa"/>
                <w:tcBorders>
                  <w:top w:val="single" w:sz="6" w:space="0" w:color="5B9BD5" w:themeColor="accent5"/>
                  <w:left w:val="single" w:sz="6" w:space="0" w:color="5B9BD5" w:themeColor="accent5"/>
                  <w:bottom w:val="single" w:sz="6" w:space="0" w:color="5B9BD5" w:themeColor="accent5"/>
                  <w:right w:val="single" w:sz="12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5192E9A8" w14:textId="731643BF" w:rsidR="00686553" w:rsidRPr="007D0A0A" w:rsidRDefault="0040421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885593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8" w:space="0" w:color="5B9BD5" w:themeColor="accent5"/>
                  <w:left w:val="single" w:sz="12" w:space="0" w:color="2E74B5" w:themeColor="accent5" w:themeShade="BF"/>
                  <w:bottom w:val="single" w:sz="8" w:space="0" w:color="5B9BD5" w:themeColor="accent5"/>
                  <w:right w:val="single" w:sz="8" w:space="0" w:color="5B9BD5" w:themeColor="accent5"/>
                </w:tcBorders>
                <w:shd w:val="clear" w:color="auto" w:fill="BDD6EE" w:themeFill="accent5" w:themeFillTint="66"/>
                <w:vAlign w:val="center"/>
              </w:tcPr>
              <w:p w14:paraId="0C1AAE92" w14:textId="613FE913" w:rsidR="00686553" w:rsidRPr="007D0A0A" w:rsidRDefault="0040421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675721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2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8" w:space="0" w:color="5B9BD5" w:themeColor="accent5"/>
                </w:tcBorders>
                <w:shd w:val="clear" w:color="auto" w:fill="BDD6EE" w:themeFill="accent5" w:themeFillTint="66"/>
                <w:vAlign w:val="center"/>
              </w:tcPr>
              <w:p w14:paraId="76A7D706" w14:textId="3E75C525" w:rsidR="00686553" w:rsidRPr="007D0A0A" w:rsidRDefault="0040421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9093732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5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12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1FF10608" w14:textId="323263B4" w:rsidR="00686553" w:rsidRPr="007D0A0A" w:rsidRDefault="0040421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686553" w14:paraId="5A52DFB5" w14:textId="77777777" w:rsidTr="001A3D53">
        <w:tc>
          <w:tcPr>
            <w:tcW w:w="562" w:type="dxa"/>
            <w:tcBorders>
              <w:top w:val="single" w:sz="6" w:space="0" w:color="5B9BD5" w:themeColor="accent5"/>
              <w:left w:val="single" w:sz="12" w:space="0" w:color="2E74B5" w:themeColor="accent5" w:themeShade="BF"/>
              <w:bottom w:val="single" w:sz="6" w:space="0" w:color="5B9BD5" w:themeColor="accent5"/>
              <w:right w:val="single" w:sz="12" w:space="0" w:color="2E74B5" w:themeColor="accent5" w:themeShade="BF"/>
            </w:tcBorders>
            <w:vAlign w:val="center"/>
          </w:tcPr>
          <w:p w14:paraId="7F4281E8" w14:textId="0BE60E96" w:rsidR="00686553" w:rsidRPr="00AC2648" w:rsidRDefault="00686553" w:rsidP="00686553">
            <w:pPr>
              <w:ind w:left="-15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C2648">
              <w:rPr>
                <w:rFonts w:ascii="Arial" w:hAnsi="Arial" w:cs="Arial"/>
                <w:b/>
                <w:bCs/>
                <w:sz w:val="19"/>
                <w:szCs w:val="19"/>
              </w:rPr>
              <w:t>5</w:t>
            </w:r>
          </w:p>
        </w:tc>
        <w:tc>
          <w:tcPr>
            <w:tcW w:w="7443" w:type="dxa"/>
            <w:tcBorders>
              <w:right w:val="single" w:sz="12" w:space="0" w:color="0070C0"/>
            </w:tcBorders>
            <w:vAlign w:val="center"/>
          </w:tcPr>
          <w:p w14:paraId="357EA8FA" w14:textId="40579195" w:rsidR="00686553" w:rsidRPr="00AC2648" w:rsidRDefault="00686553" w:rsidP="00686553">
            <w:pPr>
              <w:rPr>
                <w:sz w:val="19"/>
                <w:szCs w:val="19"/>
              </w:rPr>
            </w:pPr>
            <w:r w:rsidRPr="00AC2648">
              <w:rPr>
                <w:rFonts w:ascii="Arial" w:hAnsi="Arial" w:cs="Arial"/>
                <w:sz w:val="19"/>
                <w:szCs w:val="19"/>
              </w:rPr>
              <w:t>Lived in a refugee camp or immigration facility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1412589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  <w:tcBorders>
                  <w:top w:val="single" w:sz="6" w:space="0" w:color="5B9BD5" w:themeColor="accent5"/>
                  <w:left w:val="single" w:sz="12" w:space="0" w:color="2E74B5" w:themeColor="accent5" w:themeShade="BF"/>
                  <w:bottom w:val="single" w:sz="6" w:space="0" w:color="5B9BD5" w:themeColor="accent5"/>
                  <w:right w:val="single" w:sz="6" w:space="0" w:color="5B9BD5" w:themeColor="accent5"/>
                </w:tcBorders>
                <w:vAlign w:val="center"/>
              </w:tcPr>
              <w:p w14:paraId="572556DC" w14:textId="67813C2C" w:rsidR="00686553" w:rsidRPr="007D0A0A" w:rsidRDefault="00517D99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330985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4" w:type="dxa"/>
                <w:tcBorders>
                  <w:top w:val="single" w:sz="6" w:space="0" w:color="5B9BD5" w:themeColor="accent5"/>
                  <w:left w:val="single" w:sz="6" w:space="0" w:color="5B9BD5" w:themeColor="accent5"/>
                  <w:bottom w:val="single" w:sz="6" w:space="0" w:color="5B9BD5" w:themeColor="accent5"/>
                  <w:right w:val="single" w:sz="12" w:space="0" w:color="2E74B5" w:themeColor="accent5" w:themeShade="BF"/>
                </w:tcBorders>
                <w:vAlign w:val="center"/>
              </w:tcPr>
              <w:p w14:paraId="4E82202B" w14:textId="4B85189F" w:rsidR="00686553" w:rsidRPr="007D0A0A" w:rsidRDefault="00517D99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742944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8" w:space="0" w:color="5B9BD5" w:themeColor="accent5"/>
                  <w:left w:val="single" w:sz="12" w:space="0" w:color="2E74B5" w:themeColor="accent5" w:themeShade="BF"/>
                  <w:bottom w:val="single" w:sz="8" w:space="0" w:color="5B9BD5" w:themeColor="accent5"/>
                  <w:right w:val="single" w:sz="8" w:space="0" w:color="5B9BD5" w:themeColor="accent5"/>
                </w:tcBorders>
                <w:vAlign w:val="center"/>
              </w:tcPr>
              <w:p w14:paraId="71190130" w14:textId="7B888F30" w:rsidR="00686553" w:rsidRPr="007D0A0A" w:rsidRDefault="00517D99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2116821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2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8" w:space="0" w:color="5B9BD5" w:themeColor="accent5"/>
                </w:tcBorders>
                <w:vAlign w:val="center"/>
              </w:tcPr>
              <w:p w14:paraId="674F7A08" w14:textId="3D6D8468" w:rsidR="00686553" w:rsidRPr="007D0A0A" w:rsidRDefault="00517D99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526365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5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12" w:space="0" w:color="2E74B5" w:themeColor="accent5" w:themeShade="BF"/>
                </w:tcBorders>
                <w:vAlign w:val="center"/>
              </w:tcPr>
              <w:p w14:paraId="6F097ED0" w14:textId="68DCDD37" w:rsidR="00686553" w:rsidRPr="007D0A0A" w:rsidRDefault="00517D99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686553" w14:paraId="29B90179" w14:textId="77777777" w:rsidTr="001A3D53">
        <w:tc>
          <w:tcPr>
            <w:tcW w:w="562" w:type="dxa"/>
            <w:tcBorders>
              <w:top w:val="single" w:sz="6" w:space="0" w:color="5B9BD5" w:themeColor="accent5"/>
              <w:left w:val="single" w:sz="12" w:space="0" w:color="2E74B5" w:themeColor="accent5" w:themeShade="BF"/>
              <w:bottom w:val="single" w:sz="6" w:space="0" w:color="5B9BD5" w:themeColor="accent5"/>
              <w:right w:val="single" w:sz="12" w:space="0" w:color="2E74B5" w:themeColor="accent5" w:themeShade="BF"/>
            </w:tcBorders>
            <w:shd w:val="clear" w:color="auto" w:fill="BDD6EE" w:themeFill="accent5" w:themeFillTint="66"/>
            <w:vAlign w:val="center"/>
          </w:tcPr>
          <w:p w14:paraId="385CFD31" w14:textId="13CA5AAD" w:rsidR="00686553" w:rsidRPr="00AC2648" w:rsidRDefault="00686553" w:rsidP="00686553">
            <w:pPr>
              <w:ind w:left="-15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C2648">
              <w:rPr>
                <w:rFonts w:ascii="Arial" w:hAnsi="Arial" w:cs="Arial"/>
                <w:b/>
                <w:bCs/>
                <w:sz w:val="19"/>
                <w:szCs w:val="19"/>
              </w:rPr>
              <w:t>6</w:t>
            </w:r>
          </w:p>
        </w:tc>
        <w:tc>
          <w:tcPr>
            <w:tcW w:w="7443" w:type="dxa"/>
            <w:tcBorders>
              <w:right w:val="single" w:sz="12" w:space="0" w:color="0070C0"/>
            </w:tcBorders>
            <w:shd w:val="clear" w:color="auto" w:fill="BDD6EE" w:themeFill="accent5" w:themeFillTint="66"/>
            <w:vAlign w:val="center"/>
          </w:tcPr>
          <w:p w14:paraId="626A23DB" w14:textId="7A78DEF0" w:rsidR="00686553" w:rsidRPr="00AC2648" w:rsidRDefault="00686553" w:rsidP="00686553">
            <w:pPr>
              <w:rPr>
                <w:sz w:val="19"/>
                <w:szCs w:val="19"/>
              </w:rPr>
            </w:pPr>
            <w:r w:rsidRPr="00AC2648">
              <w:rPr>
                <w:rFonts w:ascii="Arial" w:hAnsi="Arial" w:cs="Arial"/>
                <w:sz w:val="19"/>
                <w:szCs w:val="19"/>
              </w:rPr>
              <w:t>Lived somewhere that felt dangerous, stressful, or unsafe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-130171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  <w:tcBorders>
                  <w:top w:val="single" w:sz="6" w:space="0" w:color="5B9BD5" w:themeColor="accent5"/>
                  <w:left w:val="single" w:sz="12" w:space="0" w:color="2E74B5" w:themeColor="accent5" w:themeShade="BF"/>
                  <w:bottom w:val="single" w:sz="6" w:space="0" w:color="5B9BD5" w:themeColor="accent5"/>
                  <w:right w:val="single" w:sz="6" w:space="0" w:color="5B9BD5" w:themeColor="accent5"/>
                </w:tcBorders>
                <w:shd w:val="clear" w:color="auto" w:fill="BDD6EE" w:themeFill="accent5" w:themeFillTint="66"/>
                <w:vAlign w:val="center"/>
              </w:tcPr>
              <w:p w14:paraId="1CEE6758" w14:textId="4B050A4C" w:rsidR="00686553" w:rsidRPr="007D0A0A" w:rsidRDefault="00517D99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919683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4" w:type="dxa"/>
                <w:tcBorders>
                  <w:top w:val="single" w:sz="6" w:space="0" w:color="5B9BD5" w:themeColor="accent5"/>
                  <w:left w:val="single" w:sz="6" w:space="0" w:color="5B9BD5" w:themeColor="accent5"/>
                  <w:bottom w:val="single" w:sz="6" w:space="0" w:color="5B9BD5" w:themeColor="accent5"/>
                  <w:right w:val="single" w:sz="12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00FF6C32" w14:textId="5F5E1037" w:rsidR="00686553" w:rsidRPr="007D0A0A" w:rsidRDefault="00517D99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833020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8" w:space="0" w:color="5B9BD5" w:themeColor="accent5"/>
                  <w:left w:val="single" w:sz="12" w:space="0" w:color="2E74B5" w:themeColor="accent5" w:themeShade="BF"/>
                  <w:bottom w:val="single" w:sz="8" w:space="0" w:color="5B9BD5" w:themeColor="accent5"/>
                  <w:right w:val="single" w:sz="8" w:space="0" w:color="5B9BD5" w:themeColor="accent5"/>
                </w:tcBorders>
                <w:shd w:val="clear" w:color="auto" w:fill="BDD6EE" w:themeFill="accent5" w:themeFillTint="66"/>
                <w:vAlign w:val="center"/>
              </w:tcPr>
              <w:p w14:paraId="61E669BE" w14:textId="777E54F1" w:rsidR="00686553" w:rsidRPr="007D0A0A" w:rsidRDefault="00517D99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994781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2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8" w:space="0" w:color="5B9BD5" w:themeColor="accent5"/>
                </w:tcBorders>
                <w:shd w:val="clear" w:color="auto" w:fill="BDD6EE" w:themeFill="accent5" w:themeFillTint="66"/>
                <w:vAlign w:val="center"/>
              </w:tcPr>
              <w:p w14:paraId="5F7384F9" w14:textId="554F904A" w:rsidR="00686553" w:rsidRPr="007D0A0A" w:rsidRDefault="00517D99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792898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5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12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6DC13FC9" w14:textId="2B95CB8A" w:rsidR="00686553" w:rsidRPr="007D0A0A" w:rsidRDefault="00517D99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686553" w14:paraId="501D959F" w14:textId="77777777" w:rsidTr="001A3D53">
        <w:tc>
          <w:tcPr>
            <w:tcW w:w="562" w:type="dxa"/>
            <w:tcBorders>
              <w:top w:val="single" w:sz="6" w:space="0" w:color="5B9BD5" w:themeColor="accent5"/>
              <w:left w:val="single" w:sz="12" w:space="0" w:color="2E74B5" w:themeColor="accent5" w:themeShade="BF"/>
              <w:bottom w:val="single" w:sz="12" w:space="0" w:color="2E74B5" w:themeColor="accent5" w:themeShade="BF"/>
              <w:right w:val="single" w:sz="12" w:space="0" w:color="2E74B5" w:themeColor="accent5" w:themeShade="BF"/>
            </w:tcBorders>
            <w:vAlign w:val="center"/>
          </w:tcPr>
          <w:p w14:paraId="397A57BF" w14:textId="55054B94" w:rsidR="00686553" w:rsidRPr="00AC2648" w:rsidRDefault="00686553" w:rsidP="00686553">
            <w:pPr>
              <w:ind w:left="-15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C2648">
              <w:rPr>
                <w:rFonts w:ascii="Arial" w:hAnsi="Arial" w:cs="Arial"/>
                <w:b/>
                <w:bCs/>
                <w:sz w:val="19"/>
                <w:szCs w:val="19"/>
              </w:rPr>
              <w:t>7</w:t>
            </w:r>
          </w:p>
        </w:tc>
        <w:tc>
          <w:tcPr>
            <w:tcW w:w="7443" w:type="dxa"/>
            <w:tcBorders>
              <w:right w:val="single" w:sz="12" w:space="0" w:color="0070C0"/>
            </w:tcBorders>
            <w:vAlign w:val="center"/>
          </w:tcPr>
          <w:p w14:paraId="25851D98" w14:textId="0A0D86EA" w:rsidR="00686553" w:rsidRPr="00AC2648" w:rsidRDefault="00686553" w:rsidP="00686553">
            <w:pPr>
              <w:rPr>
                <w:sz w:val="19"/>
                <w:szCs w:val="19"/>
              </w:rPr>
            </w:pPr>
            <w:r w:rsidRPr="00AC2648">
              <w:rPr>
                <w:rFonts w:ascii="Arial" w:hAnsi="Arial" w:cs="Arial"/>
                <w:sz w:val="19"/>
                <w:szCs w:val="19"/>
              </w:rPr>
              <w:t>Homelessness (e.g., lived in the streets, shelter, temporary housing)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1499227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  <w:tcBorders>
                  <w:top w:val="single" w:sz="6" w:space="0" w:color="5B9BD5" w:themeColor="accent5"/>
                  <w:left w:val="single" w:sz="12" w:space="0" w:color="2E74B5" w:themeColor="accent5" w:themeShade="BF"/>
                  <w:bottom w:val="single" w:sz="12" w:space="0" w:color="2E74B5" w:themeColor="accent5" w:themeShade="BF"/>
                  <w:right w:val="single" w:sz="6" w:space="0" w:color="5B9BD5" w:themeColor="accent5"/>
                </w:tcBorders>
                <w:vAlign w:val="center"/>
              </w:tcPr>
              <w:p w14:paraId="7ECD1693" w14:textId="6228705B" w:rsidR="00686553" w:rsidRPr="007D0A0A" w:rsidRDefault="00517D99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999257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4" w:type="dxa"/>
                <w:tcBorders>
                  <w:top w:val="single" w:sz="6" w:space="0" w:color="5B9BD5" w:themeColor="accent5"/>
                  <w:left w:val="single" w:sz="6" w:space="0" w:color="5B9BD5" w:themeColor="accent5"/>
                  <w:bottom w:val="single" w:sz="12" w:space="0" w:color="2E74B5" w:themeColor="accent5" w:themeShade="BF"/>
                  <w:right w:val="single" w:sz="12" w:space="0" w:color="2E74B5" w:themeColor="accent5" w:themeShade="BF"/>
                </w:tcBorders>
                <w:vAlign w:val="center"/>
              </w:tcPr>
              <w:p w14:paraId="1CE7F4C0" w14:textId="6E56B757" w:rsidR="00686553" w:rsidRPr="007D0A0A" w:rsidRDefault="00517D99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529071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8" w:space="0" w:color="5B9BD5" w:themeColor="accent5"/>
                  <w:left w:val="single" w:sz="12" w:space="0" w:color="2E74B5" w:themeColor="accent5" w:themeShade="BF"/>
                  <w:bottom w:val="single" w:sz="12" w:space="0" w:color="2E74B5" w:themeColor="accent5" w:themeShade="BF"/>
                  <w:right w:val="single" w:sz="8" w:space="0" w:color="5B9BD5" w:themeColor="accent5"/>
                </w:tcBorders>
                <w:vAlign w:val="center"/>
              </w:tcPr>
              <w:p w14:paraId="09A51A3B" w14:textId="5D6184B8" w:rsidR="00686553" w:rsidRPr="007D0A0A" w:rsidRDefault="00517D99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39488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2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12" w:space="0" w:color="2E74B5" w:themeColor="accent5" w:themeShade="BF"/>
                  <w:right w:val="single" w:sz="8" w:space="0" w:color="5B9BD5" w:themeColor="accent5"/>
                </w:tcBorders>
                <w:vAlign w:val="center"/>
              </w:tcPr>
              <w:p w14:paraId="1DEC10EB" w14:textId="389C0FA8" w:rsidR="00686553" w:rsidRPr="007D0A0A" w:rsidRDefault="00517D99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406997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5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12" w:space="0" w:color="2E74B5" w:themeColor="accent5" w:themeShade="BF"/>
                  <w:right w:val="single" w:sz="12" w:space="0" w:color="2E74B5" w:themeColor="accent5" w:themeShade="BF"/>
                </w:tcBorders>
                <w:vAlign w:val="center"/>
              </w:tcPr>
              <w:p w14:paraId="0451C5CA" w14:textId="388D440E" w:rsidR="00686553" w:rsidRPr="007D0A0A" w:rsidRDefault="00517D99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686553" w14:paraId="30B5D13A" w14:textId="77777777" w:rsidTr="001A3D53">
        <w:tc>
          <w:tcPr>
            <w:tcW w:w="8005" w:type="dxa"/>
            <w:gridSpan w:val="2"/>
            <w:tcBorders>
              <w:top w:val="single" w:sz="12" w:space="0" w:color="2E74B5" w:themeColor="accent5" w:themeShade="BF"/>
              <w:left w:val="single" w:sz="12" w:space="0" w:color="2E74B5" w:themeColor="accent5" w:themeShade="BF"/>
              <w:bottom w:val="single" w:sz="12" w:space="0" w:color="2E74B5" w:themeColor="accent5" w:themeShade="BF"/>
              <w:right w:val="single" w:sz="12" w:space="0" w:color="2E74B5" w:themeColor="accent5" w:themeShade="BF"/>
            </w:tcBorders>
            <w:shd w:val="clear" w:color="auto" w:fill="9CC2E5" w:themeFill="accent5" w:themeFillTint="99"/>
            <w:vAlign w:val="center"/>
          </w:tcPr>
          <w:p w14:paraId="22EF041B" w14:textId="7D03FF6C" w:rsidR="00686553" w:rsidRPr="00AC2648" w:rsidRDefault="00686553" w:rsidP="00A66F83">
            <w:pPr>
              <w:spacing w:line="276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C2648">
              <w:rPr>
                <w:rFonts w:ascii="Arial" w:hAnsi="Arial" w:cs="Arial"/>
                <w:sz w:val="19"/>
                <w:szCs w:val="19"/>
              </w:rPr>
              <w:t>Health, Injury</w:t>
            </w:r>
            <w:r w:rsidR="00BE50C3" w:rsidRPr="00AC2648">
              <w:rPr>
                <w:rFonts w:ascii="Arial" w:hAnsi="Arial" w:cs="Arial"/>
                <w:sz w:val="19"/>
                <w:szCs w:val="19"/>
              </w:rPr>
              <w:t>,</w:t>
            </w:r>
            <w:r w:rsidRPr="00AC2648">
              <w:rPr>
                <w:rFonts w:ascii="Arial" w:hAnsi="Arial" w:cs="Arial"/>
                <w:sz w:val="19"/>
                <w:szCs w:val="19"/>
              </w:rPr>
              <w:t xml:space="preserve"> or Loss</w:t>
            </w:r>
          </w:p>
        </w:tc>
        <w:tc>
          <w:tcPr>
            <w:tcW w:w="573" w:type="dxa"/>
            <w:tcBorders>
              <w:top w:val="single" w:sz="12" w:space="0" w:color="2E74B5" w:themeColor="accent5" w:themeShade="BF"/>
              <w:left w:val="single" w:sz="12" w:space="0" w:color="2E74B5" w:themeColor="accent5" w:themeShade="BF"/>
              <w:bottom w:val="single" w:sz="12" w:space="0" w:color="2E74B5" w:themeColor="accent5" w:themeShade="BF"/>
              <w:right w:val="single" w:sz="6" w:space="0" w:color="5B9BD5" w:themeColor="accent5"/>
            </w:tcBorders>
            <w:shd w:val="clear" w:color="auto" w:fill="9CC2E5" w:themeFill="accent5" w:themeFillTint="99"/>
            <w:vAlign w:val="center"/>
          </w:tcPr>
          <w:p w14:paraId="467D3861" w14:textId="60CCC4EB" w:rsidR="00686553" w:rsidRDefault="00AF1EF9" w:rsidP="00686553">
            <w:pPr>
              <w:jc w:val="center"/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No</w:t>
            </w:r>
          </w:p>
        </w:tc>
        <w:tc>
          <w:tcPr>
            <w:tcW w:w="524" w:type="dxa"/>
            <w:tcBorders>
              <w:top w:val="single" w:sz="12" w:space="0" w:color="2E74B5" w:themeColor="accent5" w:themeShade="BF"/>
              <w:left w:val="single" w:sz="6" w:space="0" w:color="5B9BD5" w:themeColor="accent5"/>
              <w:bottom w:val="single" w:sz="12" w:space="0" w:color="2E74B5" w:themeColor="accent5" w:themeShade="BF"/>
              <w:right w:val="single" w:sz="12" w:space="0" w:color="2E74B5" w:themeColor="accent5" w:themeShade="BF"/>
            </w:tcBorders>
            <w:shd w:val="clear" w:color="auto" w:fill="9CC2E5" w:themeFill="accent5" w:themeFillTint="99"/>
            <w:vAlign w:val="center"/>
          </w:tcPr>
          <w:p w14:paraId="4CE8C066" w14:textId="06894A57" w:rsidR="00686553" w:rsidRDefault="00AF1EF9" w:rsidP="00686553">
            <w:pPr>
              <w:jc w:val="center"/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Yes </w:t>
            </w:r>
          </w:p>
        </w:tc>
        <w:tc>
          <w:tcPr>
            <w:tcW w:w="909" w:type="dxa"/>
            <w:tcBorders>
              <w:top w:val="single" w:sz="12" w:space="0" w:color="2E74B5" w:themeColor="accent5" w:themeShade="BF"/>
              <w:left w:val="single" w:sz="12" w:space="0" w:color="2E74B5" w:themeColor="accent5" w:themeShade="BF"/>
              <w:bottom w:val="single" w:sz="12" w:space="0" w:color="2E74B5" w:themeColor="accent5" w:themeShade="BF"/>
              <w:right w:val="single" w:sz="8" w:space="0" w:color="5B9BD5" w:themeColor="accent5"/>
            </w:tcBorders>
            <w:shd w:val="clear" w:color="auto" w:fill="9CC2E5" w:themeFill="accent5" w:themeFillTint="99"/>
            <w:vAlign w:val="center"/>
          </w:tcPr>
          <w:p w14:paraId="1829D6C2" w14:textId="1107B050" w:rsidR="00686553" w:rsidRDefault="00686553" w:rsidP="00686553">
            <w:pPr>
              <w:jc w:val="center"/>
            </w:pPr>
            <w:r w:rsidRPr="0099776E">
              <w:rPr>
                <w:rFonts w:ascii="Arial" w:hAnsi="Arial" w:cs="Arial"/>
                <w:i/>
                <w:iCs/>
                <w:sz w:val="16"/>
                <w:szCs w:val="16"/>
              </w:rPr>
              <w:t>Not at All</w:t>
            </w:r>
          </w:p>
        </w:tc>
        <w:tc>
          <w:tcPr>
            <w:tcW w:w="1002" w:type="dxa"/>
            <w:tcBorders>
              <w:top w:val="single" w:sz="12" w:space="0" w:color="2E74B5" w:themeColor="accent5" w:themeShade="BF"/>
              <w:left w:val="single" w:sz="8" w:space="0" w:color="5B9BD5" w:themeColor="accent5"/>
              <w:bottom w:val="single" w:sz="12" w:space="0" w:color="2E74B5" w:themeColor="accent5" w:themeShade="BF"/>
              <w:right w:val="single" w:sz="8" w:space="0" w:color="5B9BD5" w:themeColor="accent5"/>
            </w:tcBorders>
            <w:shd w:val="clear" w:color="auto" w:fill="9CC2E5" w:themeFill="accent5" w:themeFillTint="99"/>
            <w:vAlign w:val="center"/>
          </w:tcPr>
          <w:p w14:paraId="182091D1" w14:textId="6F03B4FE" w:rsidR="00686553" w:rsidRDefault="00686553" w:rsidP="00686553">
            <w:pPr>
              <w:jc w:val="center"/>
            </w:pPr>
            <w:r w:rsidRPr="0099776E">
              <w:rPr>
                <w:rFonts w:ascii="Arial" w:hAnsi="Arial" w:cs="Arial"/>
                <w:i/>
                <w:iCs/>
                <w:sz w:val="16"/>
                <w:szCs w:val="16"/>
              </w:rPr>
              <w:t>Somewhat</w:t>
            </w:r>
          </w:p>
        </w:tc>
        <w:tc>
          <w:tcPr>
            <w:tcW w:w="885" w:type="dxa"/>
            <w:tcBorders>
              <w:top w:val="single" w:sz="12" w:space="0" w:color="2E74B5" w:themeColor="accent5" w:themeShade="BF"/>
              <w:left w:val="single" w:sz="8" w:space="0" w:color="5B9BD5" w:themeColor="accent5"/>
              <w:bottom w:val="single" w:sz="12" w:space="0" w:color="2E74B5" w:themeColor="accent5" w:themeShade="BF"/>
              <w:right w:val="single" w:sz="12" w:space="0" w:color="2E74B5" w:themeColor="accent5" w:themeShade="BF"/>
            </w:tcBorders>
            <w:shd w:val="clear" w:color="auto" w:fill="9CC2E5" w:themeFill="accent5" w:themeFillTint="99"/>
            <w:vAlign w:val="center"/>
          </w:tcPr>
          <w:p w14:paraId="3486C163" w14:textId="7C435C7F" w:rsidR="00686553" w:rsidRPr="00EE18D5" w:rsidRDefault="00686553" w:rsidP="00686553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9776E">
              <w:rPr>
                <w:rFonts w:ascii="Arial" w:hAnsi="Arial" w:cs="Arial"/>
                <w:i/>
                <w:iCs/>
                <w:sz w:val="16"/>
                <w:szCs w:val="16"/>
              </w:rPr>
              <w:t>Very Much</w:t>
            </w:r>
          </w:p>
        </w:tc>
      </w:tr>
      <w:tr w:rsidR="00686553" w14:paraId="17988B76" w14:textId="77777777" w:rsidTr="001A3D53">
        <w:tc>
          <w:tcPr>
            <w:tcW w:w="562" w:type="dxa"/>
            <w:tcBorders>
              <w:top w:val="single" w:sz="12" w:space="0" w:color="2E74B5" w:themeColor="accent5" w:themeShade="BF"/>
              <w:left w:val="single" w:sz="12" w:space="0" w:color="2E74B5" w:themeColor="accent5" w:themeShade="BF"/>
              <w:bottom w:val="single" w:sz="6" w:space="0" w:color="5B9BD5" w:themeColor="accent5"/>
              <w:right w:val="single" w:sz="12" w:space="0" w:color="2E74B5" w:themeColor="accent5" w:themeShade="BF"/>
            </w:tcBorders>
          </w:tcPr>
          <w:p w14:paraId="365529B7" w14:textId="47315777" w:rsidR="00686553" w:rsidRPr="00AC2648" w:rsidRDefault="00686553" w:rsidP="00686553">
            <w:pPr>
              <w:ind w:left="-15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C2648">
              <w:rPr>
                <w:rFonts w:ascii="Arial" w:hAnsi="Arial" w:cs="Arial"/>
                <w:b/>
                <w:bCs/>
                <w:sz w:val="19"/>
                <w:szCs w:val="19"/>
              </w:rPr>
              <w:t>8</w:t>
            </w:r>
          </w:p>
        </w:tc>
        <w:tc>
          <w:tcPr>
            <w:tcW w:w="7443" w:type="dxa"/>
            <w:tcBorders>
              <w:right w:val="single" w:sz="12" w:space="0" w:color="0070C0"/>
            </w:tcBorders>
          </w:tcPr>
          <w:p w14:paraId="7C2E337C" w14:textId="4BB86735" w:rsidR="00686553" w:rsidRPr="00AC2648" w:rsidRDefault="00686553" w:rsidP="00686553">
            <w:pPr>
              <w:rPr>
                <w:rFonts w:ascii="Arial" w:hAnsi="Arial" w:cs="Arial"/>
                <w:sz w:val="19"/>
                <w:szCs w:val="19"/>
              </w:rPr>
            </w:pPr>
            <w:r w:rsidRPr="00AC2648">
              <w:rPr>
                <w:rFonts w:ascii="Arial" w:hAnsi="Arial" w:cs="Arial"/>
                <w:sz w:val="19"/>
                <w:szCs w:val="19"/>
              </w:rPr>
              <w:t xml:space="preserve">Serious medical condition for you or someone close to you 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-375081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  <w:tcBorders>
                  <w:top w:val="single" w:sz="12" w:space="0" w:color="2E74B5" w:themeColor="accent5" w:themeShade="BF"/>
                  <w:left w:val="single" w:sz="12" w:space="0" w:color="2E74B5" w:themeColor="accent5" w:themeShade="BF"/>
                  <w:bottom w:val="single" w:sz="6" w:space="0" w:color="5B9BD5" w:themeColor="accent5"/>
                  <w:right w:val="single" w:sz="6" w:space="0" w:color="5B9BD5" w:themeColor="accent5"/>
                </w:tcBorders>
                <w:vAlign w:val="center"/>
              </w:tcPr>
              <w:p w14:paraId="137A0C5E" w14:textId="26AF4457" w:rsidR="00686553" w:rsidRPr="007D0A0A" w:rsidRDefault="004D7A90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352616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4" w:type="dxa"/>
                <w:tcBorders>
                  <w:top w:val="single" w:sz="12" w:space="0" w:color="2E74B5" w:themeColor="accent5" w:themeShade="BF"/>
                  <w:left w:val="single" w:sz="6" w:space="0" w:color="5B9BD5" w:themeColor="accent5"/>
                  <w:bottom w:val="single" w:sz="6" w:space="0" w:color="5B9BD5" w:themeColor="accent5"/>
                  <w:right w:val="single" w:sz="12" w:space="0" w:color="2E74B5" w:themeColor="accent5" w:themeShade="BF"/>
                </w:tcBorders>
                <w:vAlign w:val="center"/>
              </w:tcPr>
              <w:p w14:paraId="4C39306A" w14:textId="79A42679" w:rsidR="00686553" w:rsidRPr="007D0A0A" w:rsidRDefault="004D7A90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402605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12" w:space="0" w:color="2E74B5" w:themeColor="accent5" w:themeShade="BF"/>
                  <w:left w:val="single" w:sz="12" w:space="0" w:color="2E74B5" w:themeColor="accent5" w:themeShade="BF"/>
                  <w:bottom w:val="single" w:sz="8" w:space="0" w:color="5B9BD5" w:themeColor="accent5"/>
                  <w:right w:val="single" w:sz="8" w:space="0" w:color="5B9BD5" w:themeColor="accent5"/>
                </w:tcBorders>
                <w:vAlign w:val="center"/>
              </w:tcPr>
              <w:p w14:paraId="49032A2C" w14:textId="1D6B1210" w:rsidR="00686553" w:rsidRPr="007D0A0A" w:rsidRDefault="004F3AC7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24012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2" w:type="dxa"/>
                <w:tcBorders>
                  <w:top w:val="single" w:sz="12" w:space="0" w:color="2E74B5" w:themeColor="accent5" w:themeShade="BF"/>
                  <w:left w:val="single" w:sz="8" w:space="0" w:color="5B9BD5" w:themeColor="accent5"/>
                  <w:bottom w:val="single" w:sz="8" w:space="0" w:color="5B9BD5" w:themeColor="accent5"/>
                  <w:right w:val="single" w:sz="8" w:space="0" w:color="5B9BD5" w:themeColor="accent5"/>
                </w:tcBorders>
                <w:vAlign w:val="center"/>
              </w:tcPr>
              <w:p w14:paraId="1975C7C2" w14:textId="0C1551E7" w:rsidR="00686553" w:rsidRPr="007D0A0A" w:rsidRDefault="00686553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449435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5" w:type="dxa"/>
                <w:tcBorders>
                  <w:top w:val="single" w:sz="12" w:space="0" w:color="2E74B5" w:themeColor="accent5" w:themeShade="BF"/>
                  <w:left w:val="single" w:sz="8" w:space="0" w:color="5B9BD5" w:themeColor="accent5"/>
                  <w:bottom w:val="single" w:sz="8" w:space="0" w:color="5B9BD5" w:themeColor="accent5"/>
                  <w:right w:val="single" w:sz="12" w:space="0" w:color="2E74B5" w:themeColor="accent5" w:themeShade="BF"/>
                </w:tcBorders>
                <w:vAlign w:val="center"/>
              </w:tcPr>
              <w:p w14:paraId="567D14EC" w14:textId="28F3B7CD" w:rsidR="00686553" w:rsidRPr="007D0A0A" w:rsidRDefault="00686553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686553" w14:paraId="33981F55" w14:textId="77777777" w:rsidTr="001A3D53">
        <w:tc>
          <w:tcPr>
            <w:tcW w:w="562" w:type="dxa"/>
            <w:tcBorders>
              <w:top w:val="single" w:sz="6" w:space="0" w:color="5B9BD5" w:themeColor="accent5"/>
              <w:left w:val="single" w:sz="12" w:space="0" w:color="2E74B5" w:themeColor="accent5" w:themeShade="BF"/>
              <w:bottom w:val="single" w:sz="6" w:space="0" w:color="5B9BD5" w:themeColor="accent5"/>
              <w:right w:val="single" w:sz="12" w:space="0" w:color="2E74B5" w:themeColor="accent5" w:themeShade="BF"/>
            </w:tcBorders>
            <w:shd w:val="clear" w:color="auto" w:fill="BDD6EE" w:themeFill="accent5" w:themeFillTint="66"/>
            <w:vAlign w:val="center"/>
          </w:tcPr>
          <w:p w14:paraId="27AFCBA3" w14:textId="4AF53CE2" w:rsidR="00686553" w:rsidRPr="00AC2648" w:rsidRDefault="00686553" w:rsidP="00190843">
            <w:pPr>
              <w:ind w:left="-15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C2648">
              <w:rPr>
                <w:rFonts w:ascii="Arial" w:hAnsi="Arial" w:cs="Arial"/>
                <w:b/>
                <w:bCs/>
                <w:sz w:val="19"/>
                <w:szCs w:val="19"/>
              </w:rPr>
              <w:t>9</w:t>
            </w:r>
          </w:p>
        </w:tc>
        <w:tc>
          <w:tcPr>
            <w:tcW w:w="7443" w:type="dxa"/>
            <w:tcBorders>
              <w:right w:val="single" w:sz="12" w:space="0" w:color="0070C0"/>
            </w:tcBorders>
            <w:shd w:val="clear" w:color="auto" w:fill="BDD6EE" w:themeFill="accent5" w:themeFillTint="66"/>
          </w:tcPr>
          <w:p w14:paraId="1E23F665" w14:textId="39AE7DBF" w:rsidR="00686553" w:rsidRPr="00AC2648" w:rsidRDefault="00686553" w:rsidP="00686553">
            <w:pPr>
              <w:rPr>
                <w:rFonts w:ascii="Arial" w:hAnsi="Arial" w:cs="Arial"/>
                <w:sz w:val="19"/>
                <w:szCs w:val="19"/>
              </w:rPr>
            </w:pPr>
            <w:r w:rsidRPr="00AC2648">
              <w:rPr>
                <w:rFonts w:ascii="Arial" w:hAnsi="Arial" w:cs="Arial"/>
                <w:sz w:val="19"/>
                <w:szCs w:val="19"/>
              </w:rPr>
              <w:t>Frightening or painful medical procedure for you or someone close to you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1371348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  <w:tcBorders>
                  <w:top w:val="single" w:sz="6" w:space="0" w:color="5B9BD5" w:themeColor="accent5"/>
                  <w:left w:val="single" w:sz="12" w:space="0" w:color="2E74B5" w:themeColor="accent5" w:themeShade="BF"/>
                  <w:bottom w:val="single" w:sz="6" w:space="0" w:color="5B9BD5" w:themeColor="accent5"/>
                  <w:right w:val="single" w:sz="6" w:space="0" w:color="5B9BD5" w:themeColor="accent5"/>
                </w:tcBorders>
                <w:shd w:val="clear" w:color="auto" w:fill="BDD6EE" w:themeFill="accent5" w:themeFillTint="66"/>
                <w:vAlign w:val="center"/>
              </w:tcPr>
              <w:p w14:paraId="64B053C9" w14:textId="16B249BB" w:rsidR="00686553" w:rsidRPr="007D0A0A" w:rsidRDefault="00686553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584995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4" w:type="dxa"/>
                <w:tcBorders>
                  <w:top w:val="single" w:sz="6" w:space="0" w:color="5B9BD5" w:themeColor="accent5"/>
                  <w:left w:val="single" w:sz="6" w:space="0" w:color="5B9BD5" w:themeColor="accent5"/>
                  <w:bottom w:val="single" w:sz="6" w:space="0" w:color="5B9BD5" w:themeColor="accent5"/>
                  <w:right w:val="single" w:sz="12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5B8B30B7" w14:textId="4DA9A284" w:rsidR="00686553" w:rsidRPr="007D0A0A" w:rsidRDefault="00686553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6764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8" w:space="0" w:color="5B9BD5" w:themeColor="accent5"/>
                  <w:left w:val="single" w:sz="12" w:space="0" w:color="2E74B5" w:themeColor="accent5" w:themeShade="BF"/>
                  <w:bottom w:val="single" w:sz="8" w:space="0" w:color="5B9BD5" w:themeColor="accent5"/>
                  <w:right w:val="single" w:sz="8" w:space="0" w:color="5B9BD5" w:themeColor="accent5"/>
                </w:tcBorders>
                <w:shd w:val="clear" w:color="auto" w:fill="BDD6EE" w:themeFill="accent5" w:themeFillTint="66"/>
                <w:vAlign w:val="center"/>
              </w:tcPr>
              <w:p w14:paraId="05D8CF80" w14:textId="77FD640B" w:rsidR="00686553" w:rsidRPr="007D0A0A" w:rsidRDefault="00686553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645805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2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8" w:space="0" w:color="5B9BD5" w:themeColor="accent5"/>
                </w:tcBorders>
                <w:shd w:val="clear" w:color="auto" w:fill="BDD6EE" w:themeFill="accent5" w:themeFillTint="66"/>
                <w:vAlign w:val="center"/>
              </w:tcPr>
              <w:p w14:paraId="699D0E01" w14:textId="4B815D84" w:rsidR="00686553" w:rsidRPr="007D0A0A" w:rsidRDefault="00686553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2044393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5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12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492F3885" w14:textId="62D113C2" w:rsidR="00686553" w:rsidRPr="007D0A0A" w:rsidRDefault="00686553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686553" w14:paraId="5876F2F7" w14:textId="77777777" w:rsidTr="001A3D53">
        <w:tc>
          <w:tcPr>
            <w:tcW w:w="562" w:type="dxa"/>
            <w:tcBorders>
              <w:top w:val="single" w:sz="6" w:space="0" w:color="5B9BD5" w:themeColor="accent5"/>
              <w:left w:val="single" w:sz="12" w:space="0" w:color="2E74B5" w:themeColor="accent5" w:themeShade="BF"/>
              <w:bottom w:val="single" w:sz="6" w:space="0" w:color="5B9BD5" w:themeColor="accent5"/>
              <w:right w:val="single" w:sz="12" w:space="0" w:color="2E74B5" w:themeColor="accent5" w:themeShade="BF"/>
            </w:tcBorders>
          </w:tcPr>
          <w:p w14:paraId="132F2E07" w14:textId="15203241" w:rsidR="00686553" w:rsidRPr="00AC2648" w:rsidRDefault="00686553" w:rsidP="00686553">
            <w:pPr>
              <w:ind w:left="-15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C2648">
              <w:rPr>
                <w:rFonts w:ascii="Arial" w:hAnsi="Arial" w:cs="Arial"/>
                <w:b/>
                <w:bCs/>
                <w:sz w:val="19"/>
                <w:szCs w:val="19"/>
              </w:rPr>
              <w:t>10</w:t>
            </w:r>
          </w:p>
        </w:tc>
        <w:tc>
          <w:tcPr>
            <w:tcW w:w="7443" w:type="dxa"/>
            <w:tcBorders>
              <w:right w:val="single" w:sz="12" w:space="0" w:color="0070C0"/>
            </w:tcBorders>
          </w:tcPr>
          <w:p w14:paraId="14057FD6" w14:textId="5A608733" w:rsidR="00686553" w:rsidRPr="00AC2648" w:rsidRDefault="00686553" w:rsidP="00686553">
            <w:pPr>
              <w:rPr>
                <w:rFonts w:ascii="Arial" w:hAnsi="Arial" w:cs="Arial"/>
                <w:sz w:val="19"/>
                <w:szCs w:val="19"/>
              </w:rPr>
            </w:pPr>
            <w:r w:rsidRPr="00AC2648">
              <w:rPr>
                <w:rFonts w:ascii="Arial" w:hAnsi="Arial" w:cs="Arial"/>
                <w:sz w:val="19"/>
                <w:szCs w:val="19"/>
              </w:rPr>
              <w:t>Serious accident or injury for you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333425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  <w:tcBorders>
                  <w:top w:val="single" w:sz="6" w:space="0" w:color="5B9BD5" w:themeColor="accent5"/>
                  <w:left w:val="single" w:sz="12" w:space="0" w:color="2E74B5" w:themeColor="accent5" w:themeShade="BF"/>
                  <w:bottom w:val="single" w:sz="6" w:space="0" w:color="5B9BD5" w:themeColor="accent5"/>
                  <w:right w:val="single" w:sz="6" w:space="0" w:color="5B9BD5" w:themeColor="accent5"/>
                </w:tcBorders>
                <w:vAlign w:val="center"/>
              </w:tcPr>
              <w:p w14:paraId="3205FE8C" w14:textId="0765F53E" w:rsidR="00686553" w:rsidRPr="007D0A0A" w:rsidRDefault="00686553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621073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4" w:type="dxa"/>
                <w:tcBorders>
                  <w:top w:val="single" w:sz="6" w:space="0" w:color="5B9BD5" w:themeColor="accent5"/>
                  <w:left w:val="single" w:sz="6" w:space="0" w:color="5B9BD5" w:themeColor="accent5"/>
                  <w:bottom w:val="single" w:sz="6" w:space="0" w:color="5B9BD5" w:themeColor="accent5"/>
                  <w:right w:val="single" w:sz="12" w:space="0" w:color="2E74B5" w:themeColor="accent5" w:themeShade="BF"/>
                </w:tcBorders>
                <w:vAlign w:val="center"/>
              </w:tcPr>
              <w:p w14:paraId="2B03177A" w14:textId="0E30FAA7" w:rsidR="00686553" w:rsidRPr="007D0A0A" w:rsidRDefault="00686553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270126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8" w:space="0" w:color="5B9BD5" w:themeColor="accent5"/>
                  <w:left w:val="single" w:sz="12" w:space="0" w:color="2E74B5" w:themeColor="accent5" w:themeShade="BF"/>
                  <w:bottom w:val="single" w:sz="8" w:space="0" w:color="5B9BD5" w:themeColor="accent5"/>
                  <w:right w:val="single" w:sz="8" w:space="0" w:color="5B9BD5" w:themeColor="accent5"/>
                </w:tcBorders>
                <w:vAlign w:val="center"/>
              </w:tcPr>
              <w:p w14:paraId="30A87C43" w14:textId="6E641B3A" w:rsidR="00686553" w:rsidRPr="007D0A0A" w:rsidRDefault="00686553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585811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2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8" w:space="0" w:color="5B9BD5" w:themeColor="accent5"/>
                </w:tcBorders>
                <w:vAlign w:val="center"/>
              </w:tcPr>
              <w:p w14:paraId="4AB3E11E" w14:textId="23ED2A25" w:rsidR="00686553" w:rsidRPr="007D0A0A" w:rsidRDefault="00686553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192453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5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12" w:space="0" w:color="2E74B5" w:themeColor="accent5" w:themeShade="BF"/>
                </w:tcBorders>
                <w:vAlign w:val="center"/>
              </w:tcPr>
              <w:p w14:paraId="71D02060" w14:textId="2BF2E98E" w:rsidR="00686553" w:rsidRPr="007D0A0A" w:rsidRDefault="00686553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686553" w14:paraId="3A543999" w14:textId="77777777" w:rsidTr="001A3D53">
        <w:tc>
          <w:tcPr>
            <w:tcW w:w="562" w:type="dxa"/>
            <w:tcBorders>
              <w:top w:val="single" w:sz="6" w:space="0" w:color="5B9BD5" w:themeColor="accent5"/>
              <w:left w:val="single" w:sz="12" w:space="0" w:color="2E74B5" w:themeColor="accent5" w:themeShade="BF"/>
              <w:bottom w:val="single" w:sz="6" w:space="0" w:color="5B9BD5" w:themeColor="accent5"/>
              <w:right w:val="single" w:sz="12" w:space="0" w:color="2E74B5" w:themeColor="accent5" w:themeShade="BF"/>
            </w:tcBorders>
            <w:shd w:val="clear" w:color="auto" w:fill="BDD6EE" w:themeFill="accent5" w:themeFillTint="66"/>
          </w:tcPr>
          <w:p w14:paraId="549E4B6E" w14:textId="700EF473" w:rsidR="00686553" w:rsidRPr="00AC2648" w:rsidRDefault="00686553" w:rsidP="00686553">
            <w:pPr>
              <w:ind w:left="-15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C2648">
              <w:rPr>
                <w:rFonts w:ascii="Arial" w:hAnsi="Arial" w:cs="Arial"/>
                <w:b/>
                <w:bCs/>
                <w:sz w:val="19"/>
                <w:szCs w:val="19"/>
              </w:rPr>
              <w:t>11</w:t>
            </w:r>
          </w:p>
        </w:tc>
        <w:tc>
          <w:tcPr>
            <w:tcW w:w="7443" w:type="dxa"/>
            <w:tcBorders>
              <w:right w:val="single" w:sz="12" w:space="0" w:color="0070C0"/>
            </w:tcBorders>
            <w:shd w:val="clear" w:color="auto" w:fill="BDD6EE" w:themeFill="accent5" w:themeFillTint="66"/>
          </w:tcPr>
          <w:p w14:paraId="57C0A116" w14:textId="60C0665B" w:rsidR="00686553" w:rsidRPr="00AC2648" w:rsidRDefault="00686553" w:rsidP="00686553">
            <w:pPr>
              <w:rPr>
                <w:rFonts w:ascii="Arial" w:hAnsi="Arial" w:cs="Arial"/>
                <w:sz w:val="19"/>
                <w:szCs w:val="19"/>
              </w:rPr>
            </w:pPr>
            <w:r w:rsidRPr="00AC2648">
              <w:rPr>
                <w:rFonts w:ascii="Arial" w:hAnsi="Arial" w:cs="Arial"/>
                <w:sz w:val="19"/>
                <w:szCs w:val="19"/>
              </w:rPr>
              <w:t>Drug overdose for you or someone close to you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1106077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  <w:tcBorders>
                  <w:top w:val="single" w:sz="6" w:space="0" w:color="5B9BD5" w:themeColor="accent5"/>
                  <w:left w:val="single" w:sz="12" w:space="0" w:color="2E74B5" w:themeColor="accent5" w:themeShade="BF"/>
                  <w:bottom w:val="single" w:sz="6" w:space="0" w:color="5B9BD5" w:themeColor="accent5"/>
                  <w:right w:val="single" w:sz="6" w:space="0" w:color="5B9BD5" w:themeColor="accent5"/>
                </w:tcBorders>
                <w:shd w:val="clear" w:color="auto" w:fill="BDD6EE" w:themeFill="accent5" w:themeFillTint="66"/>
                <w:vAlign w:val="center"/>
              </w:tcPr>
              <w:p w14:paraId="13F0B8F0" w14:textId="091D962F" w:rsidR="00686553" w:rsidRPr="007D0A0A" w:rsidRDefault="00686553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641180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4" w:type="dxa"/>
                <w:tcBorders>
                  <w:top w:val="single" w:sz="6" w:space="0" w:color="5B9BD5" w:themeColor="accent5"/>
                  <w:left w:val="single" w:sz="6" w:space="0" w:color="5B9BD5" w:themeColor="accent5"/>
                  <w:bottom w:val="single" w:sz="6" w:space="0" w:color="5B9BD5" w:themeColor="accent5"/>
                  <w:right w:val="single" w:sz="12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14F390E7" w14:textId="2E604335" w:rsidR="00686553" w:rsidRPr="007D0A0A" w:rsidRDefault="00686553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2080242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8" w:space="0" w:color="5B9BD5" w:themeColor="accent5"/>
                  <w:left w:val="single" w:sz="12" w:space="0" w:color="2E74B5" w:themeColor="accent5" w:themeShade="BF"/>
                  <w:bottom w:val="single" w:sz="8" w:space="0" w:color="5B9BD5" w:themeColor="accent5"/>
                  <w:right w:val="single" w:sz="8" w:space="0" w:color="5B9BD5" w:themeColor="accent5"/>
                </w:tcBorders>
                <w:shd w:val="clear" w:color="auto" w:fill="BDD6EE" w:themeFill="accent5" w:themeFillTint="66"/>
                <w:vAlign w:val="center"/>
              </w:tcPr>
              <w:p w14:paraId="5F0AACDB" w14:textId="519649C9" w:rsidR="00686553" w:rsidRPr="007D0A0A" w:rsidRDefault="00686553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456304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2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8" w:space="0" w:color="5B9BD5" w:themeColor="accent5"/>
                </w:tcBorders>
                <w:shd w:val="clear" w:color="auto" w:fill="BDD6EE" w:themeFill="accent5" w:themeFillTint="66"/>
                <w:vAlign w:val="center"/>
              </w:tcPr>
              <w:p w14:paraId="37963D94" w14:textId="7A9B19BB" w:rsidR="00686553" w:rsidRPr="007D0A0A" w:rsidRDefault="00686553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450046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5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12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19C51F73" w14:textId="579D20ED" w:rsidR="00686553" w:rsidRPr="007D0A0A" w:rsidRDefault="00686553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686553" w14:paraId="017D67AD" w14:textId="77777777" w:rsidTr="001A3D53">
        <w:tc>
          <w:tcPr>
            <w:tcW w:w="562" w:type="dxa"/>
            <w:tcBorders>
              <w:top w:val="single" w:sz="6" w:space="0" w:color="5B9BD5" w:themeColor="accent5"/>
              <w:left w:val="single" w:sz="12" w:space="0" w:color="2E74B5" w:themeColor="accent5" w:themeShade="BF"/>
              <w:bottom w:val="single" w:sz="6" w:space="0" w:color="5B9BD5" w:themeColor="accent5"/>
              <w:right w:val="single" w:sz="12" w:space="0" w:color="2E74B5" w:themeColor="accent5" w:themeShade="BF"/>
            </w:tcBorders>
            <w:vAlign w:val="center"/>
          </w:tcPr>
          <w:p w14:paraId="3A619460" w14:textId="6C24D65E" w:rsidR="00686553" w:rsidRPr="00AC2648" w:rsidRDefault="00686553" w:rsidP="00190843">
            <w:pPr>
              <w:ind w:left="-15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C2648">
              <w:rPr>
                <w:rFonts w:ascii="Arial" w:hAnsi="Arial" w:cs="Arial"/>
                <w:b/>
                <w:bCs/>
                <w:sz w:val="19"/>
                <w:szCs w:val="19"/>
              </w:rPr>
              <w:t>12</w:t>
            </w:r>
          </w:p>
        </w:tc>
        <w:tc>
          <w:tcPr>
            <w:tcW w:w="7443" w:type="dxa"/>
            <w:tcBorders>
              <w:right w:val="single" w:sz="12" w:space="0" w:color="0070C0"/>
            </w:tcBorders>
          </w:tcPr>
          <w:p w14:paraId="4C85F001" w14:textId="3E0F4610" w:rsidR="00686553" w:rsidRPr="00AC2648" w:rsidRDefault="00686553" w:rsidP="00686553">
            <w:pPr>
              <w:rPr>
                <w:rFonts w:ascii="Arial" w:hAnsi="Arial" w:cs="Arial"/>
                <w:sz w:val="19"/>
                <w:szCs w:val="19"/>
              </w:rPr>
            </w:pPr>
            <w:r w:rsidRPr="00AC2648">
              <w:rPr>
                <w:rFonts w:ascii="Arial" w:hAnsi="Arial" w:cs="Arial"/>
                <w:sz w:val="19"/>
                <w:szCs w:val="19"/>
              </w:rPr>
              <w:t>Learned about serious harm, injury, or abuse of a family member or someone close to yo</w:t>
            </w:r>
            <w:r w:rsidR="000051F2" w:rsidRPr="00AC2648">
              <w:rPr>
                <w:rFonts w:ascii="Arial" w:hAnsi="Arial" w:cs="Arial"/>
                <w:sz w:val="19"/>
                <w:szCs w:val="19"/>
              </w:rPr>
              <w:t>u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-2079739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  <w:tcBorders>
                  <w:top w:val="single" w:sz="6" w:space="0" w:color="5B9BD5" w:themeColor="accent5"/>
                  <w:left w:val="single" w:sz="12" w:space="0" w:color="2E74B5" w:themeColor="accent5" w:themeShade="BF"/>
                  <w:bottom w:val="single" w:sz="6" w:space="0" w:color="5B9BD5" w:themeColor="accent5"/>
                  <w:right w:val="single" w:sz="6" w:space="0" w:color="5B9BD5" w:themeColor="accent5"/>
                </w:tcBorders>
                <w:vAlign w:val="center"/>
              </w:tcPr>
              <w:p w14:paraId="49553AFE" w14:textId="02B48DF4" w:rsidR="00686553" w:rsidRPr="007D0A0A" w:rsidRDefault="00686553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949169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4" w:type="dxa"/>
                <w:tcBorders>
                  <w:top w:val="single" w:sz="6" w:space="0" w:color="5B9BD5" w:themeColor="accent5"/>
                  <w:left w:val="single" w:sz="6" w:space="0" w:color="5B9BD5" w:themeColor="accent5"/>
                  <w:bottom w:val="single" w:sz="6" w:space="0" w:color="5B9BD5" w:themeColor="accent5"/>
                  <w:right w:val="single" w:sz="12" w:space="0" w:color="2E74B5" w:themeColor="accent5" w:themeShade="BF"/>
                </w:tcBorders>
                <w:vAlign w:val="center"/>
              </w:tcPr>
              <w:p w14:paraId="65C4F9F0" w14:textId="65D4BF80" w:rsidR="00686553" w:rsidRPr="007D0A0A" w:rsidRDefault="00686553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535540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8" w:space="0" w:color="5B9BD5" w:themeColor="accent5"/>
                  <w:left w:val="single" w:sz="12" w:space="0" w:color="2E74B5" w:themeColor="accent5" w:themeShade="BF"/>
                  <w:bottom w:val="single" w:sz="8" w:space="0" w:color="5B9BD5" w:themeColor="accent5"/>
                  <w:right w:val="single" w:sz="8" w:space="0" w:color="5B9BD5" w:themeColor="accent5"/>
                </w:tcBorders>
                <w:vAlign w:val="center"/>
              </w:tcPr>
              <w:p w14:paraId="50B559F5" w14:textId="21CEDAC5" w:rsidR="00686553" w:rsidRPr="007D0A0A" w:rsidRDefault="00686553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794186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2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8" w:space="0" w:color="5B9BD5" w:themeColor="accent5"/>
                </w:tcBorders>
                <w:vAlign w:val="center"/>
              </w:tcPr>
              <w:p w14:paraId="5848E9D0" w14:textId="441FCC5E" w:rsidR="00686553" w:rsidRPr="007D0A0A" w:rsidRDefault="00686553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635453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5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12" w:space="0" w:color="2E74B5" w:themeColor="accent5" w:themeShade="BF"/>
                </w:tcBorders>
                <w:vAlign w:val="center"/>
              </w:tcPr>
              <w:p w14:paraId="003EBA4A" w14:textId="7525B2B1" w:rsidR="00686553" w:rsidRPr="007D0A0A" w:rsidRDefault="00686553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686553" w14:paraId="38890C9B" w14:textId="77777777" w:rsidTr="001A3D53">
        <w:tc>
          <w:tcPr>
            <w:tcW w:w="562" w:type="dxa"/>
            <w:tcBorders>
              <w:top w:val="single" w:sz="6" w:space="0" w:color="5B9BD5" w:themeColor="accent5"/>
              <w:left w:val="single" w:sz="12" w:space="0" w:color="2E74B5" w:themeColor="accent5" w:themeShade="BF"/>
              <w:bottom w:val="single" w:sz="6" w:space="0" w:color="5B9BD5" w:themeColor="accent5"/>
              <w:right w:val="single" w:sz="12" w:space="0" w:color="2E74B5" w:themeColor="accent5" w:themeShade="BF"/>
            </w:tcBorders>
            <w:shd w:val="clear" w:color="auto" w:fill="BDD6EE" w:themeFill="accent5" w:themeFillTint="66"/>
          </w:tcPr>
          <w:p w14:paraId="71B3560B" w14:textId="3E41D0E4" w:rsidR="00686553" w:rsidRPr="00AC2648" w:rsidRDefault="00686553" w:rsidP="00686553">
            <w:pPr>
              <w:ind w:left="-15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C2648">
              <w:rPr>
                <w:rFonts w:ascii="Arial" w:hAnsi="Arial" w:cs="Arial"/>
                <w:b/>
                <w:bCs/>
                <w:sz w:val="19"/>
                <w:szCs w:val="19"/>
              </w:rPr>
              <w:t>13</w:t>
            </w:r>
          </w:p>
        </w:tc>
        <w:tc>
          <w:tcPr>
            <w:tcW w:w="7443" w:type="dxa"/>
            <w:tcBorders>
              <w:right w:val="single" w:sz="12" w:space="0" w:color="0070C0"/>
            </w:tcBorders>
            <w:shd w:val="clear" w:color="auto" w:fill="BDD6EE" w:themeFill="accent5" w:themeFillTint="66"/>
          </w:tcPr>
          <w:p w14:paraId="07F8E33A" w14:textId="35A6C9B7" w:rsidR="00686553" w:rsidRPr="00AC2648" w:rsidRDefault="00686553" w:rsidP="00686553">
            <w:pPr>
              <w:rPr>
                <w:rFonts w:ascii="Arial" w:hAnsi="Arial" w:cs="Arial"/>
                <w:sz w:val="19"/>
                <w:szCs w:val="19"/>
              </w:rPr>
            </w:pPr>
            <w:r w:rsidRPr="00AC2648">
              <w:rPr>
                <w:rFonts w:ascii="Arial" w:hAnsi="Arial" w:cs="Arial"/>
                <w:sz w:val="19"/>
                <w:szCs w:val="19"/>
              </w:rPr>
              <w:t>Witnessed suicide or attempted suicide of someone close to you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-2071338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  <w:tcBorders>
                  <w:top w:val="single" w:sz="6" w:space="0" w:color="5B9BD5" w:themeColor="accent5"/>
                  <w:left w:val="single" w:sz="12" w:space="0" w:color="2E74B5" w:themeColor="accent5" w:themeShade="BF"/>
                  <w:bottom w:val="single" w:sz="6" w:space="0" w:color="5B9BD5" w:themeColor="accent5"/>
                  <w:right w:val="single" w:sz="6" w:space="0" w:color="5B9BD5" w:themeColor="accent5"/>
                </w:tcBorders>
                <w:shd w:val="clear" w:color="auto" w:fill="BDD6EE" w:themeFill="accent5" w:themeFillTint="66"/>
                <w:vAlign w:val="center"/>
              </w:tcPr>
              <w:p w14:paraId="7231EC07" w14:textId="10E999D7" w:rsidR="00686553" w:rsidRPr="007D0A0A" w:rsidRDefault="00686553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646049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4" w:type="dxa"/>
                <w:tcBorders>
                  <w:top w:val="single" w:sz="6" w:space="0" w:color="5B9BD5" w:themeColor="accent5"/>
                  <w:left w:val="single" w:sz="6" w:space="0" w:color="5B9BD5" w:themeColor="accent5"/>
                  <w:bottom w:val="single" w:sz="6" w:space="0" w:color="5B9BD5" w:themeColor="accent5"/>
                  <w:right w:val="single" w:sz="12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0038BF15" w14:textId="7E2F4FD2" w:rsidR="00686553" w:rsidRPr="007D0A0A" w:rsidRDefault="00686553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265615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8" w:space="0" w:color="5B9BD5" w:themeColor="accent5"/>
                  <w:left w:val="single" w:sz="12" w:space="0" w:color="2E74B5" w:themeColor="accent5" w:themeShade="BF"/>
                  <w:bottom w:val="single" w:sz="8" w:space="0" w:color="5B9BD5" w:themeColor="accent5"/>
                  <w:right w:val="single" w:sz="8" w:space="0" w:color="5B9BD5" w:themeColor="accent5"/>
                </w:tcBorders>
                <w:shd w:val="clear" w:color="auto" w:fill="BDD6EE" w:themeFill="accent5" w:themeFillTint="66"/>
                <w:vAlign w:val="center"/>
              </w:tcPr>
              <w:p w14:paraId="1C0749E5" w14:textId="7C644B48" w:rsidR="00686553" w:rsidRPr="007D0A0A" w:rsidRDefault="00686553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565608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2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8" w:space="0" w:color="5B9BD5" w:themeColor="accent5"/>
                </w:tcBorders>
                <w:shd w:val="clear" w:color="auto" w:fill="BDD6EE" w:themeFill="accent5" w:themeFillTint="66"/>
                <w:vAlign w:val="center"/>
              </w:tcPr>
              <w:p w14:paraId="5EAA91AF" w14:textId="7C8B1A04" w:rsidR="00686553" w:rsidRPr="007D0A0A" w:rsidRDefault="00686553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8700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5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12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50A3D757" w14:textId="2B5F6F90" w:rsidR="00686553" w:rsidRPr="007D0A0A" w:rsidRDefault="00686553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686553" w14:paraId="00303B9D" w14:textId="77777777" w:rsidTr="001A3D53">
        <w:tc>
          <w:tcPr>
            <w:tcW w:w="562" w:type="dxa"/>
            <w:tcBorders>
              <w:top w:val="single" w:sz="6" w:space="0" w:color="5B9BD5" w:themeColor="accent5"/>
              <w:left w:val="single" w:sz="12" w:space="0" w:color="2E74B5" w:themeColor="accent5" w:themeShade="BF"/>
              <w:bottom w:val="single" w:sz="6" w:space="0" w:color="5B9BD5" w:themeColor="accent5"/>
              <w:right w:val="single" w:sz="12" w:space="0" w:color="2E74B5" w:themeColor="accent5" w:themeShade="BF"/>
            </w:tcBorders>
          </w:tcPr>
          <w:p w14:paraId="7ABF32D1" w14:textId="1D5FDDAF" w:rsidR="00686553" w:rsidRPr="00AC2648" w:rsidRDefault="00686553" w:rsidP="00686553">
            <w:pPr>
              <w:ind w:left="-15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C2648">
              <w:rPr>
                <w:rFonts w:ascii="Arial" w:hAnsi="Arial" w:cs="Arial"/>
                <w:b/>
                <w:bCs/>
                <w:sz w:val="19"/>
                <w:szCs w:val="19"/>
              </w:rPr>
              <w:t>14</w:t>
            </w:r>
          </w:p>
        </w:tc>
        <w:tc>
          <w:tcPr>
            <w:tcW w:w="7443" w:type="dxa"/>
            <w:tcBorders>
              <w:right w:val="single" w:sz="12" w:space="0" w:color="0070C0"/>
            </w:tcBorders>
          </w:tcPr>
          <w:p w14:paraId="140D7CBB" w14:textId="4CC0A131" w:rsidR="00686553" w:rsidRPr="00AC2648" w:rsidRDefault="00686553" w:rsidP="00686553">
            <w:pPr>
              <w:rPr>
                <w:rFonts w:ascii="Arial" w:hAnsi="Arial" w:cs="Arial"/>
                <w:sz w:val="19"/>
                <w:szCs w:val="19"/>
              </w:rPr>
            </w:pPr>
            <w:r w:rsidRPr="00AC2648">
              <w:rPr>
                <w:rFonts w:ascii="Arial" w:hAnsi="Arial" w:cs="Arial"/>
                <w:sz w:val="19"/>
                <w:szCs w:val="19"/>
              </w:rPr>
              <w:t>Death of parent or primary caregiver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244304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  <w:tcBorders>
                  <w:top w:val="single" w:sz="6" w:space="0" w:color="5B9BD5" w:themeColor="accent5"/>
                  <w:left w:val="single" w:sz="12" w:space="0" w:color="2E74B5" w:themeColor="accent5" w:themeShade="BF"/>
                  <w:bottom w:val="single" w:sz="6" w:space="0" w:color="5B9BD5" w:themeColor="accent5"/>
                  <w:right w:val="single" w:sz="6" w:space="0" w:color="5B9BD5" w:themeColor="accent5"/>
                </w:tcBorders>
                <w:vAlign w:val="center"/>
              </w:tcPr>
              <w:p w14:paraId="6476CEB3" w14:textId="11884D82" w:rsidR="00686553" w:rsidRPr="007D0A0A" w:rsidRDefault="00686553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780688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4" w:type="dxa"/>
                <w:tcBorders>
                  <w:top w:val="single" w:sz="6" w:space="0" w:color="5B9BD5" w:themeColor="accent5"/>
                  <w:left w:val="single" w:sz="6" w:space="0" w:color="5B9BD5" w:themeColor="accent5"/>
                  <w:bottom w:val="single" w:sz="6" w:space="0" w:color="5B9BD5" w:themeColor="accent5"/>
                  <w:right w:val="single" w:sz="12" w:space="0" w:color="2E74B5" w:themeColor="accent5" w:themeShade="BF"/>
                </w:tcBorders>
                <w:vAlign w:val="center"/>
              </w:tcPr>
              <w:p w14:paraId="3CE48EC8" w14:textId="3B0A963B" w:rsidR="00686553" w:rsidRPr="007D0A0A" w:rsidRDefault="00686553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080329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8" w:space="0" w:color="5B9BD5" w:themeColor="accent5"/>
                  <w:left w:val="single" w:sz="12" w:space="0" w:color="2E74B5" w:themeColor="accent5" w:themeShade="BF"/>
                  <w:bottom w:val="single" w:sz="8" w:space="0" w:color="5B9BD5" w:themeColor="accent5"/>
                  <w:right w:val="single" w:sz="8" w:space="0" w:color="5B9BD5" w:themeColor="accent5"/>
                </w:tcBorders>
                <w:vAlign w:val="center"/>
              </w:tcPr>
              <w:p w14:paraId="27465BC2" w14:textId="024AE0F4" w:rsidR="00686553" w:rsidRPr="007D0A0A" w:rsidRDefault="00686553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457834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2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8" w:space="0" w:color="5B9BD5" w:themeColor="accent5"/>
                </w:tcBorders>
                <w:vAlign w:val="center"/>
              </w:tcPr>
              <w:p w14:paraId="513AF7CB" w14:textId="58D868EE" w:rsidR="00686553" w:rsidRPr="007D0A0A" w:rsidRDefault="00686553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41721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5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12" w:space="0" w:color="2E74B5" w:themeColor="accent5" w:themeShade="BF"/>
                </w:tcBorders>
                <w:vAlign w:val="center"/>
              </w:tcPr>
              <w:p w14:paraId="5E410A2D" w14:textId="796DBE05" w:rsidR="00686553" w:rsidRPr="007D0A0A" w:rsidRDefault="00686553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686553" w14:paraId="62976F15" w14:textId="77777777" w:rsidTr="001A3D53">
        <w:tc>
          <w:tcPr>
            <w:tcW w:w="562" w:type="dxa"/>
            <w:tcBorders>
              <w:top w:val="single" w:sz="6" w:space="0" w:color="5B9BD5" w:themeColor="accent5"/>
              <w:left w:val="single" w:sz="12" w:space="0" w:color="2E74B5" w:themeColor="accent5" w:themeShade="BF"/>
              <w:bottom w:val="single" w:sz="6" w:space="0" w:color="5B9BD5" w:themeColor="accent5"/>
              <w:right w:val="single" w:sz="12" w:space="0" w:color="2E74B5" w:themeColor="accent5" w:themeShade="BF"/>
            </w:tcBorders>
            <w:shd w:val="clear" w:color="auto" w:fill="BDD6EE" w:themeFill="accent5" w:themeFillTint="66"/>
          </w:tcPr>
          <w:p w14:paraId="426C177C" w14:textId="7BED7E70" w:rsidR="00686553" w:rsidRPr="00AC2648" w:rsidRDefault="00686553" w:rsidP="00686553">
            <w:pPr>
              <w:ind w:left="-15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C2648">
              <w:rPr>
                <w:rFonts w:ascii="Arial" w:hAnsi="Arial" w:cs="Arial"/>
                <w:b/>
                <w:bCs/>
                <w:sz w:val="19"/>
                <w:szCs w:val="19"/>
              </w:rPr>
              <w:t>15</w:t>
            </w:r>
          </w:p>
        </w:tc>
        <w:tc>
          <w:tcPr>
            <w:tcW w:w="7443" w:type="dxa"/>
            <w:tcBorders>
              <w:right w:val="single" w:sz="12" w:space="0" w:color="0070C0"/>
            </w:tcBorders>
            <w:shd w:val="clear" w:color="auto" w:fill="BDD6EE" w:themeFill="accent5" w:themeFillTint="66"/>
          </w:tcPr>
          <w:p w14:paraId="47CDD473" w14:textId="0EB04EC4" w:rsidR="00686553" w:rsidRPr="00AC2648" w:rsidRDefault="00686553" w:rsidP="00686553">
            <w:pPr>
              <w:rPr>
                <w:rFonts w:ascii="Arial" w:hAnsi="Arial" w:cs="Arial"/>
                <w:sz w:val="19"/>
                <w:szCs w:val="19"/>
              </w:rPr>
            </w:pPr>
            <w:r w:rsidRPr="00AC2648">
              <w:rPr>
                <w:rFonts w:ascii="Arial" w:hAnsi="Arial" w:cs="Arial"/>
                <w:sz w:val="19"/>
                <w:szCs w:val="19"/>
              </w:rPr>
              <w:t>Death of a sibling or someone close to you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71249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  <w:tcBorders>
                  <w:top w:val="single" w:sz="6" w:space="0" w:color="5B9BD5" w:themeColor="accent5"/>
                  <w:left w:val="single" w:sz="12" w:space="0" w:color="2E74B5" w:themeColor="accent5" w:themeShade="BF"/>
                  <w:bottom w:val="single" w:sz="6" w:space="0" w:color="5B9BD5" w:themeColor="accent5"/>
                  <w:right w:val="single" w:sz="6" w:space="0" w:color="5B9BD5" w:themeColor="accent5"/>
                </w:tcBorders>
                <w:shd w:val="clear" w:color="auto" w:fill="BDD6EE" w:themeFill="accent5" w:themeFillTint="66"/>
                <w:vAlign w:val="center"/>
              </w:tcPr>
              <w:p w14:paraId="3E5C28E7" w14:textId="13DB2A54" w:rsidR="00686553" w:rsidRPr="007D0A0A" w:rsidRDefault="00686553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276715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4" w:type="dxa"/>
                <w:tcBorders>
                  <w:top w:val="single" w:sz="6" w:space="0" w:color="5B9BD5" w:themeColor="accent5"/>
                  <w:left w:val="single" w:sz="6" w:space="0" w:color="5B9BD5" w:themeColor="accent5"/>
                  <w:bottom w:val="single" w:sz="6" w:space="0" w:color="5B9BD5" w:themeColor="accent5"/>
                  <w:right w:val="single" w:sz="12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7099F9AF" w14:textId="6622C1F9" w:rsidR="00686553" w:rsidRPr="007D0A0A" w:rsidRDefault="00686553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125150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8" w:space="0" w:color="5B9BD5" w:themeColor="accent5"/>
                  <w:left w:val="single" w:sz="12" w:space="0" w:color="2E74B5" w:themeColor="accent5" w:themeShade="BF"/>
                  <w:bottom w:val="single" w:sz="8" w:space="0" w:color="5B9BD5" w:themeColor="accent5"/>
                  <w:right w:val="single" w:sz="8" w:space="0" w:color="5B9BD5" w:themeColor="accent5"/>
                </w:tcBorders>
                <w:shd w:val="clear" w:color="auto" w:fill="BDD6EE" w:themeFill="accent5" w:themeFillTint="66"/>
                <w:vAlign w:val="center"/>
              </w:tcPr>
              <w:p w14:paraId="5E0CB19F" w14:textId="62E925DC" w:rsidR="00686553" w:rsidRPr="007D0A0A" w:rsidRDefault="00686553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253857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2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8" w:space="0" w:color="5B9BD5" w:themeColor="accent5"/>
                </w:tcBorders>
                <w:shd w:val="clear" w:color="auto" w:fill="BDD6EE" w:themeFill="accent5" w:themeFillTint="66"/>
                <w:vAlign w:val="center"/>
              </w:tcPr>
              <w:p w14:paraId="28071521" w14:textId="1D7F5D80" w:rsidR="00686553" w:rsidRPr="007D0A0A" w:rsidRDefault="00686553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952813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5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12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32C249D6" w14:textId="442268B5" w:rsidR="00686553" w:rsidRPr="007D0A0A" w:rsidRDefault="00686553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686553" w14:paraId="287A71F5" w14:textId="77777777" w:rsidTr="001A3D53">
        <w:tc>
          <w:tcPr>
            <w:tcW w:w="562" w:type="dxa"/>
            <w:tcBorders>
              <w:top w:val="single" w:sz="6" w:space="0" w:color="5B9BD5" w:themeColor="accent5"/>
              <w:left w:val="single" w:sz="12" w:space="0" w:color="2E74B5" w:themeColor="accent5" w:themeShade="BF"/>
              <w:bottom w:val="single" w:sz="12" w:space="0" w:color="2E74B5" w:themeColor="accent5" w:themeShade="BF"/>
              <w:right w:val="single" w:sz="12" w:space="0" w:color="2E74B5" w:themeColor="accent5" w:themeShade="BF"/>
            </w:tcBorders>
          </w:tcPr>
          <w:p w14:paraId="62E3CBFF" w14:textId="06E6A13B" w:rsidR="00686553" w:rsidRPr="00AC2648" w:rsidRDefault="00686553" w:rsidP="00686553">
            <w:pPr>
              <w:ind w:left="-15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C2648">
              <w:rPr>
                <w:rFonts w:ascii="Arial" w:hAnsi="Arial" w:cs="Arial"/>
                <w:b/>
                <w:bCs/>
                <w:sz w:val="19"/>
                <w:szCs w:val="19"/>
              </w:rPr>
              <w:t>16</w:t>
            </w:r>
          </w:p>
        </w:tc>
        <w:tc>
          <w:tcPr>
            <w:tcW w:w="7443" w:type="dxa"/>
            <w:tcBorders>
              <w:right w:val="single" w:sz="12" w:space="0" w:color="0070C0"/>
            </w:tcBorders>
          </w:tcPr>
          <w:p w14:paraId="5815D2C5" w14:textId="09751FE9" w:rsidR="00686553" w:rsidRPr="00AC2648" w:rsidRDefault="00686553" w:rsidP="00686553">
            <w:pPr>
              <w:rPr>
                <w:rFonts w:ascii="Arial" w:hAnsi="Arial" w:cs="Arial"/>
                <w:sz w:val="19"/>
                <w:szCs w:val="19"/>
              </w:rPr>
            </w:pPr>
            <w:r w:rsidRPr="00AC2648">
              <w:rPr>
                <w:rFonts w:ascii="Arial" w:hAnsi="Arial" w:cs="Arial"/>
                <w:sz w:val="19"/>
                <w:szCs w:val="19"/>
              </w:rPr>
              <w:t xml:space="preserve">Death of a beloved pet 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-298922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  <w:tcBorders>
                  <w:top w:val="single" w:sz="6" w:space="0" w:color="5B9BD5" w:themeColor="accent5"/>
                  <w:left w:val="single" w:sz="12" w:space="0" w:color="2E74B5" w:themeColor="accent5" w:themeShade="BF"/>
                  <w:bottom w:val="single" w:sz="12" w:space="0" w:color="2E74B5" w:themeColor="accent5" w:themeShade="BF"/>
                  <w:right w:val="single" w:sz="6" w:space="0" w:color="5B9BD5" w:themeColor="accent5"/>
                </w:tcBorders>
                <w:vAlign w:val="center"/>
              </w:tcPr>
              <w:p w14:paraId="5843C74D" w14:textId="478C89E8" w:rsidR="00686553" w:rsidRPr="007D0A0A" w:rsidRDefault="00686553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349869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4" w:type="dxa"/>
                <w:tcBorders>
                  <w:top w:val="single" w:sz="6" w:space="0" w:color="5B9BD5" w:themeColor="accent5"/>
                  <w:left w:val="single" w:sz="6" w:space="0" w:color="5B9BD5" w:themeColor="accent5"/>
                  <w:bottom w:val="single" w:sz="12" w:space="0" w:color="2E74B5" w:themeColor="accent5" w:themeShade="BF"/>
                  <w:right w:val="single" w:sz="12" w:space="0" w:color="2E74B5" w:themeColor="accent5" w:themeShade="BF"/>
                </w:tcBorders>
                <w:vAlign w:val="center"/>
              </w:tcPr>
              <w:p w14:paraId="3B41B8DA" w14:textId="38A5AD20" w:rsidR="00686553" w:rsidRPr="007D0A0A" w:rsidRDefault="00686553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914775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8" w:space="0" w:color="5B9BD5" w:themeColor="accent5"/>
                  <w:left w:val="single" w:sz="12" w:space="0" w:color="2E74B5" w:themeColor="accent5" w:themeShade="BF"/>
                  <w:bottom w:val="single" w:sz="12" w:space="0" w:color="2E74B5" w:themeColor="accent5" w:themeShade="BF"/>
                  <w:right w:val="single" w:sz="8" w:space="0" w:color="5B9BD5" w:themeColor="accent5"/>
                </w:tcBorders>
                <w:vAlign w:val="center"/>
              </w:tcPr>
              <w:p w14:paraId="635D61E7" w14:textId="353F8F3B" w:rsidR="00686553" w:rsidRPr="007D0A0A" w:rsidRDefault="00686553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993252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2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12" w:space="0" w:color="2E74B5" w:themeColor="accent5" w:themeShade="BF"/>
                  <w:right w:val="single" w:sz="8" w:space="0" w:color="5B9BD5" w:themeColor="accent5"/>
                </w:tcBorders>
                <w:vAlign w:val="center"/>
              </w:tcPr>
              <w:p w14:paraId="1081CB8A" w14:textId="756C6464" w:rsidR="00686553" w:rsidRPr="007D0A0A" w:rsidRDefault="00686553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264066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5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12" w:space="0" w:color="2E74B5" w:themeColor="accent5" w:themeShade="BF"/>
                  <w:right w:val="single" w:sz="12" w:space="0" w:color="2E74B5" w:themeColor="accent5" w:themeShade="BF"/>
                </w:tcBorders>
                <w:vAlign w:val="center"/>
              </w:tcPr>
              <w:p w14:paraId="5E6A20D5" w14:textId="4CA1C36C" w:rsidR="00686553" w:rsidRPr="007D0A0A" w:rsidRDefault="00686553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686553" w14:paraId="56E6EB20" w14:textId="77777777" w:rsidTr="001A3D53">
        <w:tc>
          <w:tcPr>
            <w:tcW w:w="8005" w:type="dxa"/>
            <w:gridSpan w:val="2"/>
            <w:tcBorders>
              <w:top w:val="single" w:sz="12" w:space="0" w:color="2E74B5" w:themeColor="accent5" w:themeShade="BF"/>
              <w:left w:val="single" w:sz="12" w:space="0" w:color="2E74B5" w:themeColor="accent5" w:themeShade="BF"/>
              <w:bottom w:val="single" w:sz="12" w:space="0" w:color="2E74B5" w:themeColor="accent5" w:themeShade="BF"/>
              <w:right w:val="single" w:sz="12" w:space="0" w:color="2E74B5" w:themeColor="accent5" w:themeShade="BF"/>
            </w:tcBorders>
            <w:shd w:val="clear" w:color="auto" w:fill="9CC2E5" w:themeFill="accent5" w:themeFillTint="99"/>
            <w:vAlign w:val="center"/>
          </w:tcPr>
          <w:p w14:paraId="145BAA97" w14:textId="62F5019E" w:rsidR="00686553" w:rsidRPr="00AC2648" w:rsidRDefault="00686553" w:rsidP="00A66F83">
            <w:pPr>
              <w:spacing w:line="276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C2648">
              <w:rPr>
                <w:rFonts w:ascii="Arial" w:hAnsi="Arial" w:cs="Arial"/>
                <w:sz w:val="19"/>
                <w:szCs w:val="19"/>
              </w:rPr>
              <w:t>Life in the Community</w:t>
            </w:r>
          </w:p>
        </w:tc>
        <w:tc>
          <w:tcPr>
            <w:tcW w:w="573" w:type="dxa"/>
            <w:tcBorders>
              <w:top w:val="single" w:sz="12" w:space="0" w:color="2E74B5" w:themeColor="accent5" w:themeShade="BF"/>
              <w:left w:val="single" w:sz="12" w:space="0" w:color="2E74B5" w:themeColor="accent5" w:themeShade="BF"/>
              <w:bottom w:val="single" w:sz="12" w:space="0" w:color="2E74B5" w:themeColor="accent5" w:themeShade="BF"/>
              <w:right w:val="single" w:sz="6" w:space="0" w:color="5B9BD5" w:themeColor="accent5"/>
            </w:tcBorders>
            <w:shd w:val="clear" w:color="auto" w:fill="9CC2E5" w:themeFill="accent5" w:themeFillTint="99"/>
            <w:vAlign w:val="center"/>
          </w:tcPr>
          <w:p w14:paraId="1BAC0ED7" w14:textId="7787B9F9" w:rsidR="00686553" w:rsidRDefault="00AF1EF9" w:rsidP="00686553">
            <w:pPr>
              <w:jc w:val="center"/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No</w:t>
            </w:r>
          </w:p>
        </w:tc>
        <w:tc>
          <w:tcPr>
            <w:tcW w:w="524" w:type="dxa"/>
            <w:tcBorders>
              <w:top w:val="single" w:sz="12" w:space="0" w:color="2E74B5" w:themeColor="accent5" w:themeShade="BF"/>
              <w:left w:val="single" w:sz="6" w:space="0" w:color="5B9BD5" w:themeColor="accent5"/>
              <w:bottom w:val="single" w:sz="12" w:space="0" w:color="2E74B5" w:themeColor="accent5" w:themeShade="BF"/>
              <w:right w:val="single" w:sz="12" w:space="0" w:color="2E74B5" w:themeColor="accent5" w:themeShade="BF"/>
            </w:tcBorders>
            <w:shd w:val="clear" w:color="auto" w:fill="9CC2E5" w:themeFill="accent5" w:themeFillTint="99"/>
            <w:vAlign w:val="center"/>
          </w:tcPr>
          <w:p w14:paraId="32C2197C" w14:textId="4C12BC6D" w:rsidR="00686553" w:rsidRDefault="00AF1EF9" w:rsidP="00686553">
            <w:pPr>
              <w:jc w:val="center"/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Yes </w:t>
            </w:r>
          </w:p>
        </w:tc>
        <w:tc>
          <w:tcPr>
            <w:tcW w:w="909" w:type="dxa"/>
            <w:tcBorders>
              <w:top w:val="single" w:sz="12" w:space="0" w:color="2E74B5" w:themeColor="accent5" w:themeShade="BF"/>
              <w:left w:val="single" w:sz="12" w:space="0" w:color="2E74B5" w:themeColor="accent5" w:themeShade="BF"/>
              <w:bottom w:val="single" w:sz="12" w:space="0" w:color="2E74B5" w:themeColor="accent5" w:themeShade="BF"/>
              <w:right w:val="single" w:sz="8" w:space="0" w:color="5B9BD5" w:themeColor="accent5"/>
            </w:tcBorders>
            <w:shd w:val="clear" w:color="auto" w:fill="9CC2E5" w:themeFill="accent5" w:themeFillTint="99"/>
            <w:vAlign w:val="center"/>
          </w:tcPr>
          <w:p w14:paraId="5B58798B" w14:textId="40E39F25" w:rsidR="00686553" w:rsidRDefault="00686553" w:rsidP="00686553">
            <w:pPr>
              <w:jc w:val="center"/>
            </w:pPr>
            <w:r w:rsidRPr="0099776E">
              <w:rPr>
                <w:rFonts w:ascii="Arial" w:hAnsi="Arial" w:cs="Arial"/>
                <w:i/>
                <w:iCs/>
                <w:sz w:val="16"/>
                <w:szCs w:val="16"/>
              </w:rPr>
              <w:t>Not at All</w:t>
            </w:r>
          </w:p>
        </w:tc>
        <w:tc>
          <w:tcPr>
            <w:tcW w:w="1002" w:type="dxa"/>
            <w:tcBorders>
              <w:top w:val="single" w:sz="12" w:space="0" w:color="2E74B5" w:themeColor="accent5" w:themeShade="BF"/>
              <w:left w:val="single" w:sz="8" w:space="0" w:color="5B9BD5" w:themeColor="accent5"/>
              <w:bottom w:val="single" w:sz="12" w:space="0" w:color="2E74B5" w:themeColor="accent5" w:themeShade="BF"/>
              <w:right w:val="single" w:sz="8" w:space="0" w:color="5B9BD5" w:themeColor="accent5"/>
            </w:tcBorders>
            <w:shd w:val="clear" w:color="auto" w:fill="9CC2E5" w:themeFill="accent5" w:themeFillTint="99"/>
            <w:vAlign w:val="center"/>
          </w:tcPr>
          <w:p w14:paraId="6C3BBEFB" w14:textId="775D2116" w:rsidR="00686553" w:rsidRDefault="00686553" w:rsidP="00686553">
            <w:pPr>
              <w:jc w:val="center"/>
            </w:pPr>
            <w:r w:rsidRPr="0099776E">
              <w:rPr>
                <w:rFonts w:ascii="Arial" w:hAnsi="Arial" w:cs="Arial"/>
                <w:i/>
                <w:iCs/>
                <w:sz w:val="16"/>
                <w:szCs w:val="16"/>
              </w:rPr>
              <w:t>Somewhat</w:t>
            </w:r>
          </w:p>
        </w:tc>
        <w:tc>
          <w:tcPr>
            <w:tcW w:w="885" w:type="dxa"/>
            <w:tcBorders>
              <w:top w:val="single" w:sz="12" w:space="0" w:color="2E74B5" w:themeColor="accent5" w:themeShade="BF"/>
              <w:left w:val="single" w:sz="8" w:space="0" w:color="5B9BD5" w:themeColor="accent5"/>
              <w:bottom w:val="single" w:sz="12" w:space="0" w:color="2E74B5" w:themeColor="accent5" w:themeShade="BF"/>
              <w:right w:val="single" w:sz="12" w:space="0" w:color="2E74B5" w:themeColor="accent5" w:themeShade="BF"/>
            </w:tcBorders>
            <w:shd w:val="clear" w:color="auto" w:fill="9CC2E5" w:themeFill="accent5" w:themeFillTint="99"/>
            <w:vAlign w:val="center"/>
          </w:tcPr>
          <w:p w14:paraId="4B1A9C31" w14:textId="4ACB303E" w:rsidR="00686553" w:rsidRPr="00EE18D5" w:rsidRDefault="00686553" w:rsidP="00686553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9776E">
              <w:rPr>
                <w:rFonts w:ascii="Arial" w:hAnsi="Arial" w:cs="Arial"/>
                <w:i/>
                <w:iCs/>
                <w:sz w:val="16"/>
                <w:szCs w:val="16"/>
              </w:rPr>
              <w:t>Very Much</w:t>
            </w:r>
          </w:p>
        </w:tc>
      </w:tr>
      <w:tr w:rsidR="003D0336" w14:paraId="38AAF2AB" w14:textId="77777777" w:rsidTr="001A3D53">
        <w:tc>
          <w:tcPr>
            <w:tcW w:w="562" w:type="dxa"/>
            <w:tcBorders>
              <w:top w:val="single" w:sz="12" w:space="0" w:color="2E74B5" w:themeColor="accent5" w:themeShade="BF"/>
              <w:left w:val="single" w:sz="12" w:space="0" w:color="2E74B5" w:themeColor="accent5" w:themeShade="BF"/>
              <w:bottom w:val="single" w:sz="6" w:space="0" w:color="5B9BD5" w:themeColor="accent5"/>
              <w:right w:val="single" w:sz="12" w:space="0" w:color="2E74B5" w:themeColor="accent5" w:themeShade="BF"/>
            </w:tcBorders>
            <w:vAlign w:val="center"/>
          </w:tcPr>
          <w:p w14:paraId="34001ED3" w14:textId="41D2240D" w:rsidR="003D0336" w:rsidRPr="00AC2648" w:rsidRDefault="003D0336" w:rsidP="00F10F0C">
            <w:pPr>
              <w:ind w:left="-15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C2648">
              <w:rPr>
                <w:rFonts w:ascii="Arial" w:hAnsi="Arial" w:cs="Arial"/>
                <w:b/>
                <w:bCs/>
                <w:sz w:val="19"/>
                <w:szCs w:val="19"/>
              </w:rPr>
              <w:t>17</w:t>
            </w:r>
          </w:p>
        </w:tc>
        <w:tc>
          <w:tcPr>
            <w:tcW w:w="7443" w:type="dxa"/>
            <w:tcBorders>
              <w:right w:val="single" w:sz="12" w:space="0" w:color="0070C0"/>
            </w:tcBorders>
          </w:tcPr>
          <w:p w14:paraId="03AB4745" w14:textId="7AB7906D" w:rsidR="003D0336" w:rsidRPr="00AC2648" w:rsidRDefault="003D0336" w:rsidP="003D0336">
            <w:pPr>
              <w:rPr>
                <w:rFonts w:ascii="Arial" w:hAnsi="Arial" w:cs="Arial"/>
                <w:sz w:val="19"/>
                <w:szCs w:val="19"/>
              </w:rPr>
            </w:pPr>
            <w:r w:rsidRPr="00AC2648">
              <w:rPr>
                <w:rFonts w:ascii="Arial" w:hAnsi="Arial" w:cs="Arial"/>
                <w:sz w:val="19"/>
                <w:szCs w:val="19"/>
              </w:rPr>
              <w:t>Treated badly or unfairly because of gender and/or sexual orientation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1343896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  <w:tcBorders>
                  <w:top w:val="single" w:sz="12" w:space="0" w:color="2E74B5" w:themeColor="accent5" w:themeShade="BF"/>
                  <w:left w:val="single" w:sz="12" w:space="0" w:color="2E74B5" w:themeColor="accent5" w:themeShade="BF"/>
                  <w:bottom w:val="single" w:sz="6" w:space="0" w:color="5B9BD5" w:themeColor="accent5"/>
                  <w:right w:val="single" w:sz="6" w:space="0" w:color="5B9BD5" w:themeColor="accent5"/>
                </w:tcBorders>
                <w:vAlign w:val="center"/>
              </w:tcPr>
              <w:p w14:paraId="5CD9C189" w14:textId="528022A1" w:rsidR="003D0336" w:rsidRPr="007D0A0A" w:rsidRDefault="004D7A90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702635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4" w:type="dxa"/>
                <w:tcBorders>
                  <w:top w:val="single" w:sz="12" w:space="0" w:color="2E74B5" w:themeColor="accent5" w:themeShade="BF"/>
                  <w:left w:val="single" w:sz="6" w:space="0" w:color="5B9BD5" w:themeColor="accent5"/>
                  <w:bottom w:val="single" w:sz="6" w:space="0" w:color="5B9BD5" w:themeColor="accent5"/>
                  <w:right w:val="single" w:sz="12" w:space="0" w:color="2E74B5" w:themeColor="accent5" w:themeShade="BF"/>
                </w:tcBorders>
                <w:vAlign w:val="center"/>
              </w:tcPr>
              <w:p w14:paraId="28E289B3" w14:textId="22498881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873265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12" w:space="0" w:color="2E74B5" w:themeColor="accent5" w:themeShade="BF"/>
                  <w:left w:val="single" w:sz="12" w:space="0" w:color="2E74B5" w:themeColor="accent5" w:themeShade="BF"/>
                  <w:bottom w:val="single" w:sz="8" w:space="0" w:color="5B9BD5" w:themeColor="accent5"/>
                  <w:right w:val="single" w:sz="8" w:space="0" w:color="5B9BD5" w:themeColor="accent5"/>
                </w:tcBorders>
                <w:vAlign w:val="center"/>
              </w:tcPr>
              <w:p w14:paraId="15C96535" w14:textId="7A0678A7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250889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2" w:type="dxa"/>
                <w:tcBorders>
                  <w:top w:val="single" w:sz="12" w:space="0" w:color="2E74B5" w:themeColor="accent5" w:themeShade="BF"/>
                  <w:left w:val="single" w:sz="8" w:space="0" w:color="5B9BD5" w:themeColor="accent5"/>
                  <w:bottom w:val="single" w:sz="8" w:space="0" w:color="5B9BD5" w:themeColor="accent5"/>
                  <w:right w:val="single" w:sz="8" w:space="0" w:color="5B9BD5" w:themeColor="accent5"/>
                </w:tcBorders>
                <w:vAlign w:val="center"/>
              </w:tcPr>
              <w:p w14:paraId="6A3C592D" w14:textId="654F9CEC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609803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5" w:type="dxa"/>
                <w:tcBorders>
                  <w:top w:val="single" w:sz="12" w:space="0" w:color="2E74B5" w:themeColor="accent5" w:themeShade="BF"/>
                  <w:left w:val="single" w:sz="8" w:space="0" w:color="5B9BD5" w:themeColor="accent5"/>
                  <w:bottom w:val="single" w:sz="8" w:space="0" w:color="5B9BD5" w:themeColor="accent5"/>
                  <w:right w:val="single" w:sz="12" w:space="0" w:color="2E74B5" w:themeColor="accent5" w:themeShade="BF"/>
                </w:tcBorders>
                <w:vAlign w:val="center"/>
              </w:tcPr>
              <w:p w14:paraId="2835F2A9" w14:textId="3A43E61F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3D0336" w14:paraId="45D3C960" w14:textId="77777777" w:rsidTr="001A3D53">
        <w:tc>
          <w:tcPr>
            <w:tcW w:w="562" w:type="dxa"/>
            <w:tcBorders>
              <w:top w:val="single" w:sz="6" w:space="0" w:color="5B9BD5" w:themeColor="accent5"/>
              <w:left w:val="single" w:sz="12" w:space="0" w:color="2E74B5" w:themeColor="accent5" w:themeShade="BF"/>
              <w:bottom w:val="single" w:sz="6" w:space="0" w:color="5B9BD5" w:themeColor="accent5"/>
              <w:right w:val="single" w:sz="12" w:space="0" w:color="2E74B5" w:themeColor="accent5" w:themeShade="BF"/>
            </w:tcBorders>
            <w:shd w:val="clear" w:color="auto" w:fill="BDD6EE" w:themeFill="accent5" w:themeFillTint="66"/>
            <w:vAlign w:val="center"/>
          </w:tcPr>
          <w:p w14:paraId="1251215E" w14:textId="5159BA9A" w:rsidR="003D0336" w:rsidRPr="00AC2648" w:rsidRDefault="003D0336" w:rsidP="00F10F0C">
            <w:pPr>
              <w:ind w:left="-15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C2648">
              <w:rPr>
                <w:rFonts w:ascii="Arial" w:hAnsi="Arial" w:cs="Arial"/>
                <w:b/>
                <w:bCs/>
                <w:sz w:val="19"/>
                <w:szCs w:val="19"/>
              </w:rPr>
              <w:t>18</w:t>
            </w:r>
          </w:p>
        </w:tc>
        <w:tc>
          <w:tcPr>
            <w:tcW w:w="7443" w:type="dxa"/>
            <w:tcBorders>
              <w:right w:val="single" w:sz="12" w:space="0" w:color="0070C0"/>
            </w:tcBorders>
            <w:shd w:val="clear" w:color="auto" w:fill="BDD6EE" w:themeFill="accent5" w:themeFillTint="66"/>
          </w:tcPr>
          <w:p w14:paraId="4D79CA5F" w14:textId="1E829F91" w:rsidR="003D0336" w:rsidRPr="00AC2648" w:rsidRDefault="003D0336" w:rsidP="003D0336">
            <w:pPr>
              <w:rPr>
                <w:rFonts w:ascii="Arial" w:hAnsi="Arial" w:cs="Arial"/>
                <w:sz w:val="19"/>
                <w:szCs w:val="19"/>
              </w:rPr>
            </w:pPr>
            <w:r w:rsidRPr="00AC2648">
              <w:rPr>
                <w:rFonts w:ascii="Arial" w:hAnsi="Arial" w:cs="Arial"/>
                <w:sz w:val="19"/>
                <w:szCs w:val="19"/>
              </w:rPr>
              <w:t>Treated badly or unfairly because of race, skin colour, and/or place of birth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-1279326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  <w:tcBorders>
                  <w:top w:val="single" w:sz="6" w:space="0" w:color="5B9BD5" w:themeColor="accent5"/>
                  <w:left w:val="single" w:sz="12" w:space="0" w:color="2E74B5" w:themeColor="accent5" w:themeShade="BF"/>
                  <w:bottom w:val="single" w:sz="6" w:space="0" w:color="5B9BD5" w:themeColor="accent5"/>
                  <w:right w:val="single" w:sz="6" w:space="0" w:color="5B9BD5" w:themeColor="accent5"/>
                </w:tcBorders>
                <w:shd w:val="clear" w:color="auto" w:fill="BDD6EE" w:themeFill="accent5" w:themeFillTint="66"/>
                <w:vAlign w:val="center"/>
              </w:tcPr>
              <w:p w14:paraId="54557354" w14:textId="69972C5D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820342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4" w:type="dxa"/>
                <w:tcBorders>
                  <w:top w:val="single" w:sz="6" w:space="0" w:color="5B9BD5" w:themeColor="accent5"/>
                  <w:left w:val="single" w:sz="6" w:space="0" w:color="5B9BD5" w:themeColor="accent5"/>
                  <w:bottom w:val="single" w:sz="6" w:space="0" w:color="5B9BD5" w:themeColor="accent5"/>
                  <w:right w:val="single" w:sz="12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6D364F08" w14:textId="40EEAF26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065676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8" w:space="0" w:color="5B9BD5" w:themeColor="accent5"/>
                  <w:left w:val="single" w:sz="12" w:space="0" w:color="2E74B5" w:themeColor="accent5" w:themeShade="BF"/>
                  <w:bottom w:val="single" w:sz="8" w:space="0" w:color="5B9BD5" w:themeColor="accent5"/>
                  <w:right w:val="single" w:sz="8" w:space="0" w:color="5B9BD5" w:themeColor="accent5"/>
                </w:tcBorders>
                <w:shd w:val="clear" w:color="auto" w:fill="BDD6EE" w:themeFill="accent5" w:themeFillTint="66"/>
                <w:vAlign w:val="center"/>
              </w:tcPr>
              <w:p w14:paraId="5782C6DD" w14:textId="570829E6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562566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2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8" w:space="0" w:color="5B9BD5" w:themeColor="accent5"/>
                </w:tcBorders>
                <w:shd w:val="clear" w:color="auto" w:fill="BDD6EE" w:themeFill="accent5" w:themeFillTint="66"/>
                <w:vAlign w:val="center"/>
              </w:tcPr>
              <w:p w14:paraId="4F13E7EC" w14:textId="22B90684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584874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5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12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49B52831" w14:textId="142506B1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3D0336" w14:paraId="12FF1F14" w14:textId="77777777" w:rsidTr="001A3D53">
        <w:tc>
          <w:tcPr>
            <w:tcW w:w="562" w:type="dxa"/>
            <w:tcBorders>
              <w:top w:val="single" w:sz="6" w:space="0" w:color="5B9BD5" w:themeColor="accent5"/>
              <w:left w:val="single" w:sz="12" w:space="0" w:color="2E74B5" w:themeColor="accent5" w:themeShade="BF"/>
              <w:bottom w:val="single" w:sz="6" w:space="0" w:color="5B9BD5" w:themeColor="accent5"/>
              <w:right w:val="single" w:sz="12" w:space="0" w:color="2E74B5" w:themeColor="accent5" w:themeShade="BF"/>
            </w:tcBorders>
            <w:vAlign w:val="center"/>
          </w:tcPr>
          <w:p w14:paraId="149743D8" w14:textId="333EB042" w:rsidR="003D0336" w:rsidRPr="00AC2648" w:rsidRDefault="003D0336" w:rsidP="00F10F0C">
            <w:pPr>
              <w:ind w:left="-15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C2648">
              <w:rPr>
                <w:rFonts w:ascii="Arial" w:hAnsi="Arial" w:cs="Arial"/>
                <w:b/>
                <w:bCs/>
                <w:sz w:val="19"/>
                <w:szCs w:val="19"/>
              </w:rPr>
              <w:t>19</w:t>
            </w:r>
          </w:p>
        </w:tc>
        <w:tc>
          <w:tcPr>
            <w:tcW w:w="7443" w:type="dxa"/>
            <w:tcBorders>
              <w:right w:val="single" w:sz="12" w:space="0" w:color="0070C0"/>
            </w:tcBorders>
          </w:tcPr>
          <w:p w14:paraId="0A1264AD" w14:textId="1744FD91" w:rsidR="003D0336" w:rsidRPr="00AC2648" w:rsidRDefault="003D0336" w:rsidP="003D0336">
            <w:pPr>
              <w:rPr>
                <w:rFonts w:ascii="Arial" w:hAnsi="Arial" w:cs="Arial"/>
                <w:sz w:val="19"/>
                <w:szCs w:val="19"/>
              </w:rPr>
            </w:pPr>
            <w:r w:rsidRPr="00AC2648">
              <w:rPr>
                <w:rFonts w:ascii="Arial" w:hAnsi="Arial" w:cs="Arial"/>
                <w:sz w:val="19"/>
                <w:szCs w:val="19"/>
              </w:rPr>
              <w:t>Treated badly or unfairly because of religion and/or cultural identity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-688072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  <w:tcBorders>
                  <w:top w:val="single" w:sz="6" w:space="0" w:color="5B9BD5" w:themeColor="accent5"/>
                  <w:left w:val="single" w:sz="12" w:space="0" w:color="2E74B5" w:themeColor="accent5" w:themeShade="BF"/>
                  <w:bottom w:val="single" w:sz="6" w:space="0" w:color="5B9BD5" w:themeColor="accent5"/>
                  <w:right w:val="single" w:sz="6" w:space="0" w:color="5B9BD5" w:themeColor="accent5"/>
                </w:tcBorders>
                <w:vAlign w:val="center"/>
              </w:tcPr>
              <w:p w14:paraId="7EAD04F4" w14:textId="43727457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835425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4" w:type="dxa"/>
                <w:tcBorders>
                  <w:top w:val="single" w:sz="6" w:space="0" w:color="5B9BD5" w:themeColor="accent5"/>
                  <w:left w:val="single" w:sz="6" w:space="0" w:color="5B9BD5" w:themeColor="accent5"/>
                  <w:bottom w:val="single" w:sz="6" w:space="0" w:color="5B9BD5" w:themeColor="accent5"/>
                  <w:right w:val="single" w:sz="12" w:space="0" w:color="2E74B5" w:themeColor="accent5" w:themeShade="BF"/>
                </w:tcBorders>
                <w:vAlign w:val="center"/>
              </w:tcPr>
              <w:p w14:paraId="4EA4091D" w14:textId="1FC811C1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296368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8" w:space="0" w:color="5B9BD5" w:themeColor="accent5"/>
                  <w:left w:val="single" w:sz="12" w:space="0" w:color="2E74B5" w:themeColor="accent5" w:themeShade="BF"/>
                  <w:bottom w:val="single" w:sz="8" w:space="0" w:color="5B9BD5" w:themeColor="accent5"/>
                  <w:right w:val="single" w:sz="8" w:space="0" w:color="5B9BD5" w:themeColor="accent5"/>
                </w:tcBorders>
                <w:vAlign w:val="center"/>
              </w:tcPr>
              <w:p w14:paraId="05FE7CC6" w14:textId="5628A943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505203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2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8" w:space="0" w:color="5B9BD5" w:themeColor="accent5"/>
                </w:tcBorders>
                <w:vAlign w:val="center"/>
              </w:tcPr>
              <w:p w14:paraId="0F05663D" w14:textId="7135A903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698892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5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12" w:space="0" w:color="2E74B5" w:themeColor="accent5" w:themeShade="BF"/>
                </w:tcBorders>
                <w:vAlign w:val="center"/>
              </w:tcPr>
              <w:p w14:paraId="5D2FEF60" w14:textId="0A17C57D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3D0336" w14:paraId="77ED64A9" w14:textId="77777777" w:rsidTr="001A3D53">
        <w:tc>
          <w:tcPr>
            <w:tcW w:w="562" w:type="dxa"/>
            <w:tcBorders>
              <w:top w:val="single" w:sz="6" w:space="0" w:color="5B9BD5" w:themeColor="accent5"/>
              <w:left w:val="single" w:sz="12" w:space="0" w:color="2E74B5" w:themeColor="accent5" w:themeShade="BF"/>
              <w:bottom w:val="single" w:sz="6" w:space="0" w:color="5B9BD5" w:themeColor="accent5"/>
              <w:right w:val="single" w:sz="12" w:space="0" w:color="2E74B5" w:themeColor="accent5" w:themeShade="BF"/>
            </w:tcBorders>
            <w:shd w:val="clear" w:color="auto" w:fill="BDD6EE" w:themeFill="accent5" w:themeFillTint="66"/>
            <w:vAlign w:val="center"/>
          </w:tcPr>
          <w:p w14:paraId="521D667D" w14:textId="24159A16" w:rsidR="003D0336" w:rsidRPr="00AC2648" w:rsidRDefault="003D0336" w:rsidP="00F10F0C">
            <w:pPr>
              <w:ind w:left="-15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C2648">
              <w:rPr>
                <w:rFonts w:ascii="Arial" w:hAnsi="Arial" w:cs="Arial"/>
                <w:b/>
                <w:bCs/>
                <w:sz w:val="19"/>
                <w:szCs w:val="19"/>
              </w:rPr>
              <w:t>20</w:t>
            </w:r>
          </w:p>
        </w:tc>
        <w:tc>
          <w:tcPr>
            <w:tcW w:w="7443" w:type="dxa"/>
            <w:tcBorders>
              <w:right w:val="single" w:sz="12" w:space="0" w:color="0070C0"/>
            </w:tcBorders>
            <w:shd w:val="clear" w:color="auto" w:fill="BDD6EE" w:themeFill="accent5" w:themeFillTint="66"/>
          </w:tcPr>
          <w:p w14:paraId="4CF1B827" w14:textId="24E08334" w:rsidR="003D0336" w:rsidRPr="00AC2648" w:rsidRDefault="003D0336" w:rsidP="003D0336">
            <w:pPr>
              <w:rPr>
                <w:rFonts w:ascii="Arial" w:hAnsi="Arial" w:cs="Arial"/>
                <w:sz w:val="19"/>
                <w:szCs w:val="19"/>
              </w:rPr>
            </w:pPr>
            <w:r w:rsidRPr="00AC2648">
              <w:rPr>
                <w:rFonts w:ascii="Arial" w:hAnsi="Arial" w:cs="Arial"/>
                <w:sz w:val="19"/>
                <w:szCs w:val="19"/>
              </w:rPr>
              <w:t xml:space="preserve">Treated badly or unfairly because of ability </w:t>
            </w:r>
            <w:r w:rsidR="000051F2" w:rsidRPr="00AC2648">
              <w:rPr>
                <w:rFonts w:ascii="Arial" w:hAnsi="Arial" w:cs="Arial"/>
                <w:sz w:val="19"/>
                <w:szCs w:val="19"/>
              </w:rPr>
              <w:t xml:space="preserve">(e.g., physical, learning) </w:t>
            </w:r>
            <w:r w:rsidRPr="00AC2648">
              <w:rPr>
                <w:rFonts w:ascii="Arial" w:hAnsi="Arial" w:cs="Arial"/>
                <w:sz w:val="19"/>
                <w:szCs w:val="19"/>
              </w:rPr>
              <w:t xml:space="preserve">and/or appearance 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-1711330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  <w:tcBorders>
                  <w:top w:val="single" w:sz="6" w:space="0" w:color="5B9BD5" w:themeColor="accent5"/>
                  <w:left w:val="single" w:sz="12" w:space="0" w:color="2E74B5" w:themeColor="accent5" w:themeShade="BF"/>
                  <w:bottom w:val="single" w:sz="6" w:space="0" w:color="5B9BD5" w:themeColor="accent5"/>
                  <w:right w:val="single" w:sz="6" w:space="0" w:color="5B9BD5" w:themeColor="accent5"/>
                </w:tcBorders>
                <w:shd w:val="clear" w:color="auto" w:fill="BDD6EE" w:themeFill="accent5" w:themeFillTint="66"/>
                <w:vAlign w:val="center"/>
              </w:tcPr>
              <w:p w14:paraId="70329BD6" w14:textId="27AB9B05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87237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4" w:type="dxa"/>
                <w:tcBorders>
                  <w:top w:val="single" w:sz="6" w:space="0" w:color="5B9BD5" w:themeColor="accent5"/>
                  <w:left w:val="single" w:sz="6" w:space="0" w:color="5B9BD5" w:themeColor="accent5"/>
                  <w:bottom w:val="single" w:sz="6" w:space="0" w:color="5B9BD5" w:themeColor="accent5"/>
                  <w:right w:val="single" w:sz="12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6091619E" w14:textId="56415955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209614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8" w:space="0" w:color="5B9BD5" w:themeColor="accent5"/>
                  <w:left w:val="single" w:sz="12" w:space="0" w:color="2E74B5" w:themeColor="accent5" w:themeShade="BF"/>
                  <w:bottom w:val="single" w:sz="8" w:space="0" w:color="5B9BD5" w:themeColor="accent5"/>
                  <w:right w:val="single" w:sz="8" w:space="0" w:color="5B9BD5" w:themeColor="accent5"/>
                </w:tcBorders>
                <w:shd w:val="clear" w:color="auto" w:fill="BDD6EE" w:themeFill="accent5" w:themeFillTint="66"/>
                <w:vAlign w:val="center"/>
              </w:tcPr>
              <w:p w14:paraId="445AD46C" w14:textId="78BD4770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550815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2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8" w:space="0" w:color="5B9BD5" w:themeColor="accent5"/>
                </w:tcBorders>
                <w:shd w:val="clear" w:color="auto" w:fill="BDD6EE" w:themeFill="accent5" w:themeFillTint="66"/>
                <w:vAlign w:val="center"/>
              </w:tcPr>
              <w:p w14:paraId="6B940DE5" w14:textId="08A5E50E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096712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5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12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29E60227" w14:textId="0419DE07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3D0336" w14:paraId="06F10204" w14:textId="77777777" w:rsidTr="001A3D53">
        <w:tc>
          <w:tcPr>
            <w:tcW w:w="562" w:type="dxa"/>
            <w:tcBorders>
              <w:top w:val="single" w:sz="6" w:space="0" w:color="5B9BD5" w:themeColor="accent5"/>
              <w:left w:val="single" w:sz="12" w:space="0" w:color="2E74B5" w:themeColor="accent5" w:themeShade="BF"/>
              <w:bottom w:val="single" w:sz="6" w:space="0" w:color="5B9BD5" w:themeColor="accent5"/>
              <w:right w:val="single" w:sz="12" w:space="0" w:color="2E74B5" w:themeColor="accent5" w:themeShade="BF"/>
            </w:tcBorders>
            <w:vAlign w:val="center"/>
          </w:tcPr>
          <w:p w14:paraId="00E564F5" w14:textId="00337A75" w:rsidR="003D0336" w:rsidRPr="00AC2648" w:rsidRDefault="003D0336" w:rsidP="00F10F0C">
            <w:pPr>
              <w:ind w:left="-15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C2648">
              <w:rPr>
                <w:rFonts w:ascii="Arial" w:hAnsi="Arial" w:cs="Arial"/>
                <w:b/>
                <w:bCs/>
                <w:sz w:val="19"/>
                <w:szCs w:val="19"/>
              </w:rPr>
              <w:t>21</w:t>
            </w:r>
          </w:p>
        </w:tc>
        <w:tc>
          <w:tcPr>
            <w:tcW w:w="7443" w:type="dxa"/>
            <w:tcBorders>
              <w:right w:val="single" w:sz="12" w:space="0" w:color="0070C0"/>
            </w:tcBorders>
          </w:tcPr>
          <w:p w14:paraId="7B5EBB41" w14:textId="0CCE82FB" w:rsidR="003D0336" w:rsidRPr="00AC2648" w:rsidRDefault="003D0336" w:rsidP="003D0336">
            <w:pPr>
              <w:rPr>
                <w:rFonts w:ascii="Arial" w:hAnsi="Arial" w:cs="Arial"/>
                <w:sz w:val="19"/>
                <w:szCs w:val="19"/>
              </w:rPr>
            </w:pPr>
            <w:r w:rsidRPr="00AC2648">
              <w:rPr>
                <w:rFonts w:ascii="Arial" w:hAnsi="Arial" w:cs="Arial"/>
                <w:sz w:val="19"/>
                <w:szCs w:val="19"/>
              </w:rPr>
              <w:t xml:space="preserve">Hurt, bullied, or threatened in person or online by someone outside of the family 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-556868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  <w:tcBorders>
                  <w:top w:val="single" w:sz="6" w:space="0" w:color="5B9BD5" w:themeColor="accent5"/>
                  <w:left w:val="single" w:sz="12" w:space="0" w:color="2E74B5" w:themeColor="accent5" w:themeShade="BF"/>
                  <w:bottom w:val="single" w:sz="6" w:space="0" w:color="5B9BD5" w:themeColor="accent5"/>
                  <w:right w:val="single" w:sz="6" w:space="0" w:color="5B9BD5" w:themeColor="accent5"/>
                </w:tcBorders>
                <w:vAlign w:val="center"/>
              </w:tcPr>
              <w:p w14:paraId="7C42ABEA" w14:textId="764C624D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691539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4" w:type="dxa"/>
                <w:tcBorders>
                  <w:top w:val="single" w:sz="6" w:space="0" w:color="5B9BD5" w:themeColor="accent5"/>
                  <w:left w:val="single" w:sz="6" w:space="0" w:color="5B9BD5" w:themeColor="accent5"/>
                  <w:bottom w:val="single" w:sz="6" w:space="0" w:color="5B9BD5" w:themeColor="accent5"/>
                  <w:right w:val="single" w:sz="12" w:space="0" w:color="2E74B5" w:themeColor="accent5" w:themeShade="BF"/>
                </w:tcBorders>
                <w:vAlign w:val="center"/>
              </w:tcPr>
              <w:p w14:paraId="24CA2CC4" w14:textId="1C7D75EE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675537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8" w:space="0" w:color="5B9BD5" w:themeColor="accent5"/>
                  <w:left w:val="single" w:sz="12" w:space="0" w:color="2E74B5" w:themeColor="accent5" w:themeShade="BF"/>
                  <w:bottom w:val="single" w:sz="8" w:space="0" w:color="5B9BD5" w:themeColor="accent5"/>
                  <w:right w:val="single" w:sz="8" w:space="0" w:color="5B9BD5" w:themeColor="accent5"/>
                </w:tcBorders>
                <w:vAlign w:val="center"/>
              </w:tcPr>
              <w:p w14:paraId="7B241F4F" w14:textId="138667E8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285152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2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8" w:space="0" w:color="5B9BD5" w:themeColor="accent5"/>
                </w:tcBorders>
                <w:vAlign w:val="center"/>
              </w:tcPr>
              <w:p w14:paraId="33D21E2C" w14:textId="650F0903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431170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5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12" w:space="0" w:color="2E74B5" w:themeColor="accent5" w:themeShade="BF"/>
                </w:tcBorders>
                <w:vAlign w:val="center"/>
              </w:tcPr>
              <w:p w14:paraId="1EDC5D38" w14:textId="745172A6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3D0336" w14:paraId="710FAB75" w14:textId="77777777" w:rsidTr="001A3D53">
        <w:tc>
          <w:tcPr>
            <w:tcW w:w="562" w:type="dxa"/>
            <w:tcBorders>
              <w:top w:val="single" w:sz="6" w:space="0" w:color="5B9BD5" w:themeColor="accent5"/>
              <w:left w:val="single" w:sz="12" w:space="0" w:color="2E74B5" w:themeColor="accent5" w:themeShade="BF"/>
              <w:bottom w:val="single" w:sz="6" w:space="0" w:color="5B9BD5" w:themeColor="accent5"/>
              <w:right w:val="single" w:sz="12" w:space="0" w:color="2E74B5" w:themeColor="accent5" w:themeShade="BF"/>
            </w:tcBorders>
            <w:shd w:val="clear" w:color="auto" w:fill="BDD6EE" w:themeFill="accent5" w:themeFillTint="66"/>
            <w:vAlign w:val="center"/>
          </w:tcPr>
          <w:p w14:paraId="219DD013" w14:textId="1EE8C4D4" w:rsidR="003D0336" w:rsidRPr="00AC2648" w:rsidRDefault="003D0336" w:rsidP="00F10F0C">
            <w:pPr>
              <w:ind w:left="-15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C2648">
              <w:rPr>
                <w:rFonts w:ascii="Arial" w:hAnsi="Arial" w:cs="Arial"/>
                <w:b/>
                <w:bCs/>
                <w:sz w:val="19"/>
                <w:szCs w:val="19"/>
              </w:rPr>
              <w:t>22</w:t>
            </w:r>
          </w:p>
        </w:tc>
        <w:tc>
          <w:tcPr>
            <w:tcW w:w="7443" w:type="dxa"/>
            <w:tcBorders>
              <w:right w:val="single" w:sz="12" w:space="0" w:color="0070C0"/>
            </w:tcBorders>
            <w:shd w:val="clear" w:color="auto" w:fill="BDD6EE" w:themeFill="accent5" w:themeFillTint="66"/>
          </w:tcPr>
          <w:p w14:paraId="3E4422F9" w14:textId="74601E9A" w:rsidR="003D0336" w:rsidRPr="00AC2648" w:rsidRDefault="003D0336" w:rsidP="003D0336">
            <w:pPr>
              <w:rPr>
                <w:rFonts w:ascii="Arial" w:hAnsi="Arial" w:cs="Arial"/>
                <w:sz w:val="19"/>
                <w:szCs w:val="19"/>
              </w:rPr>
            </w:pPr>
            <w:r w:rsidRPr="00AC2648">
              <w:rPr>
                <w:rFonts w:ascii="Arial" w:hAnsi="Arial" w:cs="Arial"/>
                <w:sz w:val="19"/>
                <w:szCs w:val="19"/>
              </w:rPr>
              <w:t xml:space="preserve">Witnessed violence or unfair treatment of someone outside the home (e.g., school or community) 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-414241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  <w:tcBorders>
                  <w:top w:val="single" w:sz="6" w:space="0" w:color="5B9BD5" w:themeColor="accent5"/>
                  <w:left w:val="single" w:sz="12" w:space="0" w:color="2E74B5" w:themeColor="accent5" w:themeShade="BF"/>
                  <w:bottom w:val="single" w:sz="6" w:space="0" w:color="5B9BD5" w:themeColor="accent5"/>
                  <w:right w:val="single" w:sz="6" w:space="0" w:color="5B9BD5" w:themeColor="accent5"/>
                </w:tcBorders>
                <w:shd w:val="clear" w:color="auto" w:fill="BDD6EE" w:themeFill="accent5" w:themeFillTint="66"/>
                <w:vAlign w:val="center"/>
              </w:tcPr>
              <w:p w14:paraId="56FE7B87" w14:textId="154BED3D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967938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4" w:type="dxa"/>
                <w:tcBorders>
                  <w:top w:val="single" w:sz="6" w:space="0" w:color="5B9BD5" w:themeColor="accent5"/>
                  <w:left w:val="single" w:sz="6" w:space="0" w:color="5B9BD5" w:themeColor="accent5"/>
                  <w:bottom w:val="single" w:sz="6" w:space="0" w:color="5B9BD5" w:themeColor="accent5"/>
                  <w:right w:val="single" w:sz="12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7BD5D869" w14:textId="3F26C716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688206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8" w:space="0" w:color="5B9BD5" w:themeColor="accent5"/>
                  <w:left w:val="single" w:sz="12" w:space="0" w:color="2E74B5" w:themeColor="accent5" w:themeShade="BF"/>
                  <w:bottom w:val="single" w:sz="8" w:space="0" w:color="5B9BD5" w:themeColor="accent5"/>
                  <w:right w:val="single" w:sz="8" w:space="0" w:color="5B9BD5" w:themeColor="accent5"/>
                </w:tcBorders>
                <w:shd w:val="clear" w:color="auto" w:fill="BDD6EE" w:themeFill="accent5" w:themeFillTint="66"/>
                <w:vAlign w:val="center"/>
              </w:tcPr>
              <w:p w14:paraId="55DC2356" w14:textId="1C5ED03B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20768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2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8" w:space="0" w:color="5B9BD5" w:themeColor="accent5"/>
                </w:tcBorders>
                <w:shd w:val="clear" w:color="auto" w:fill="BDD6EE" w:themeFill="accent5" w:themeFillTint="66"/>
                <w:vAlign w:val="center"/>
              </w:tcPr>
              <w:p w14:paraId="7944895C" w14:textId="02B87DDA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76121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5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12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55567692" w14:textId="0DBED237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3D0336" w14:paraId="0BBE76BD" w14:textId="77777777" w:rsidTr="001A3D53">
        <w:tc>
          <w:tcPr>
            <w:tcW w:w="562" w:type="dxa"/>
            <w:tcBorders>
              <w:top w:val="single" w:sz="6" w:space="0" w:color="5B9BD5" w:themeColor="accent5"/>
              <w:left w:val="single" w:sz="12" w:space="0" w:color="2E74B5" w:themeColor="accent5" w:themeShade="BF"/>
              <w:bottom w:val="single" w:sz="6" w:space="0" w:color="5B9BD5" w:themeColor="accent5"/>
              <w:right w:val="single" w:sz="12" w:space="0" w:color="2E74B5" w:themeColor="accent5" w:themeShade="BF"/>
            </w:tcBorders>
            <w:vAlign w:val="center"/>
          </w:tcPr>
          <w:p w14:paraId="1E59ADB7" w14:textId="6FFFD340" w:rsidR="003D0336" w:rsidRPr="00AC2648" w:rsidRDefault="003D0336" w:rsidP="00F10F0C">
            <w:pPr>
              <w:ind w:left="-15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C2648">
              <w:rPr>
                <w:rFonts w:ascii="Arial" w:hAnsi="Arial" w:cs="Arial"/>
                <w:b/>
                <w:bCs/>
                <w:sz w:val="19"/>
                <w:szCs w:val="19"/>
              </w:rPr>
              <w:t>23</w:t>
            </w:r>
          </w:p>
        </w:tc>
        <w:tc>
          <w:tcPr>
            <w:tcW w:w="7443" w:type="dxa"/>
            <w:tcBorders>
              <w:right w:val="single" w:sz="12" w:space="0" w:color="0070C0"/>
            </w:tcBorders>
          </w:tcPr>
          <w:p w14:paraId="7169F4AF" w14:textId="071CF413" w:rsidR="003D0336" w:rsidRPr="00AC2648" w:rsidRDefault="003D0336" w:rsidP="003D0336">
            <w:pPr>
              <w:rPr>
                <w:rFonts w:ascii="Arial" w:hAnsi="Arial" w:cs="Arial"/>
                <w:sz w:val="19"/>
                <w:szCs w:val="19"/>
              </w:rPr>
            </w:pPr>
            <w:r w:rsidRPr="00AC2648">
              <w:rPr>
                <w:rFonts w:ascii="Arial" w:hAnsi="Arial" w:cs="Arial"/>
                <w:sz w:val="19"/>
                <w:szCs w:val="19"/>
              </w:rPr>
              <w:t>Witnessed a death or attempted suicide of someone in the community (NOT including family member)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-651834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  <w:tcBorders>
                  <w:top w:val="single" w:sz="6" w:space="0" w:color="5B9BD5" w:themeColor="accent5"/>
                  <w:left w:val="single" w:sz="12" w:space="0" w:color="2E74B5" w:themeColor="accent5" w:themeShade="BF"/>
                  <w:bottom w:val="single" w:sz="6" w:space="0" w:color="5B9BD5" w:themeColor="accent5"/>
                  <w:right w:val="single" w:sz="6" w:space="0" w:color="5B9BD5" w:themeColor="accent5"/>
                </w:tcBorders>
                <w:vAlign w:val="center"/>
              </w:tcPr>
              <w:p w14:paraId="08DCC80D" w14:textId="153CE87B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184978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4" w:type="dxa"/>
                <w:tcBorders>
                  <w:top w:val="single" w:sz="6" w:space="0" w:color="5B9BD5" w:themeColor="accent5"/>
                  <w:left w:val="single" w:sz="6" w:space="0" w:color="5B9BD5" w:themeColor="accent5"/>
                  <w:bottom w:val="single" w:sz="6" w:space="0" w:color="5B9BD5" w:themeColor="accent5"/>
                  <w:right w:val="single" w:sz="12" w:space="0" w:color="2E74B5" w:themeColor="accent5" w:themeShade="BF"/>
                </w:tcBorders>
                <w:vAlign w:val="center"/>
              </w:tcPr>
              <w:p w14:paraId="18F3528C" w14:textId="49379138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409692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8" w:space="0" w:color="5B9BD5" w:themeColor="accent5"/>
                  <w:left w:val="single" w:sz="12" w:space="0" w:color="2E74B5" w:themeColor="accent5" w:themeShade="BF"/>
                  <w:bottom w:val="single" w:sz="8" w:space="0" w:color="5B9BD5" w:themeColor="accent5"/>
                  <w:right w:val="single" w:sz="8" w:space="0" w:color="5B9BD5" w:themeColor="accent5"/>
                </w:tcBorders>
                <w:vAlign w:val="center"/>
              </w:tcPr>
              <w:p w14:paraId="49B284B3" w14:textId="5D336C6E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833033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2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8" w:space="0" w:color="5B9BD5" w:themeColor="accent5"/>
                </w:tcBorders>
                <w:vAlign w:val="center"/>
              </w:tcPr>
              <w:p w14:paraId="60999793" w14:textId="2B7AA214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894544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5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12" w:space="0" w:color="2E74B5" w:themeColor="accent5" w:themeShade="BF"/>
                </w:tcBorders>
                <w:vAlign w:val="center"/>
              </w:tcPr>
              <w:p w14:paraId="7F58C65A" w14:textId="5941F232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3D0336" w14:paraId="165D572E" w14:textId="77777777" w:rsidTr="001A3D53">
        <w:tc>
          <w:tcPr>
            <w:tcW w:w="562" w:type="dxa"/>
            <w:tcBorders>
              <w:top w:val="single" w:sz="6" w:space="0" w:color="5B9BD5" w:themeColor="accent5"/>
              <w:left w:val="single" w:sz="12" w:space="0" w:color="2E74B5" w:themeColor="accent5" w:themeShade="BF"/>
              <w:bottom w:val="single" w:sz="6" w:space="0" w:color="5B9BD5" w:themeColor="accent5"/>
              <w:right w:val="single" w:sz="12" w:space="0" w:color="2E74B5" w:themeColor="accent5" w:themeShade="BF"/>
            </w:tcBorders>
            <w:shd w:val="clear" w:color="auto" w:fill="BDD6EE" w:themeFill="accent5" w:themeFillTint="66"/>
            <w:vAlign w:val="center"/>
          </w:tcPr>
          <w:p w14:paraId="765E72CC" w14:textId="05E85658" w:rsidR="003D0336" w:rsidRPr="00AC2648" w:rsidRDefault="003D0336" w:rsidP="00F10F0C">
            <w:pPr>
              <w:ind w:left="-15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C2648">
              <w:rPr>
                <w:rFonts w:ascii="Arial" w:hAnsi="Arial" w:cs="Arial"/>
                <w:b/>
                <w:bCs/>
                <w:sz w:val="19"/>
                <w:szCs w:val="19"/>
              </w:rPr>
              <w:t>24</w:t>
            </w:r>
          </w:p>
        </w:tc>
        <w:tc>
          <w:tcPr>
            <w:tcW w:w="7443" w:type="dxa"/>
            <w:tcBorders>
              <w:right w:val="single" w:sz="12" w:space="0" w:color="0070C0"/>
            </w:tcBorders>
            <w:shd w:val="clear" w:color="auto" w:fill="BDD6EE" w:themeFill="accent5" w:themeFillTint="66"/>
          </w:tcPr>
          <w:p w14:paraId="2066F0C6" w14:textId="58CB2562" w:rsidR="003D0336" w:rsidRPr="00AC2648" w:rsidRDefault="003D0336" w:rsidP="003D0336">
            <w:pPr>
              <w:rPr>
                <w:rFonts w:ascii="Arial" w:hAnsi="Arial" w:cs="Arial"/>
                <w:sz w:val="19"/>
                <w:szCs w:val="19"/>
              </w:rPr>
            </w:pPr>
            <w:r w:rsidRPr="00AC2648">
              <w:rPr>
                <w:rFonts w:ascii="Arial" w:hAnsi="Arial" w:cs="Arial"/>
                <w:sz w:val="19"/>
                <w:szCs w:val="19"/>
              </w:rPr>
              <w:t>Difficult or unfair experiences with law enforcement for you (</w:t>
            </w:r>
            <w:r w:rsidR="00874904" w:rsidRPr="00AC2648">
              <w:rPr>
                <w:rFonts w:ascii="Arial" w:hAnsi="Arial" w:cs="Arial"/>
                <w:sz w:val="19"/>
                <w:szCs w:val="19"/>
              </w:rPr>
              <w:t>e.g.,</w:t>
            </w:r>
            <w:r w:rsidRPr="00AC2648">
              <w:rPr>
                <w:rFonts w:ascii="Arial" w:hAnsi="Arial" w:cs="Arial"/>
                <w:sz w:val="19"/>
                <w:szCs w:val="19"/>
              </w:rPr>
              <w:t> stopped, harassed, detained, confronted, or arrested) 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-1544973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  <w:tcBorders>
                  <w:top w:val="single" w:sz="6" w:space="0" w:color="5B9BD5" w:themeColor="accent5"/>
                  <w:left w:val="single" w:sz="12" w:space="0" w:color="2E74B5" w:themeColor="accent5" w:themeShade="BF"/>
                  <w:bottom w:val="single" w:sz="6" w:space="0" w:color="5B9BD5" w:themeColor="accent5"/>
                  <w:right w:val="single" w:sz="6" w:space="0" w:color="5B9BD5" w:themeColor="accent5"/>
                </w:tcBorders>
                <w:shd w:val="clear" w:color="auto" w:fill="BDD6EE" w:themeFill="accent5" w:themeFillTint="66"/>
                <w:vAlign w:val="center"/>
              </w:tcPr>
              <w:p w14:paraId="282FAEBA" w14:textId="300CF63E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23921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4" w:type="dxa"/>
                <w:tcBorders>
                  <w:top w:val="single" w:sz="6" w:space="0" w:color="5B9BD5" w:themeColor="accent5"/>
                  <w:left w:val="single" w:sz="6" w:space="0" w:color="5B9BD5" w:themeColor="accent5"/>
                  <w:bottom w:val="single" w:sz="6" w:space="0" w:color="5B9BD5" w:themeColor="accent5"/>
                  <w:right w:val="single" w:sz="12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484EE465" w14:textId="3E52EBBA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475332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8" w:space="0" w:color="5B9BD5" w:themeColor="accent5"/>
                  <w:left w:val="single" w:sz="12" w:space="0" w:color="2E74B5" w:themeColor="accent5" w:themeShade="BF"/>
                  <w:bottom w:val="single" w:sz="8" w:space="0" w:color="5B9BD5" w:themeColor="accent5"/>
                  <w:right w:val="single" w:sz="8" w:space="0" w:color="5B9BD5" w:themeColor="accent5"/>
                </w:tcBorders>
                <w:shd w:val="clear" w:color="auto" w:fill="BDD6EE" w:themeFill="accent5" w:themeFillTint="66"/>
                <w:vAlign w:val="center"/>
              </w:tcPr>
              <w:p w14:paraId="159CD3D5" w14:textId="4E443D7C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441723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2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8" w:space="0" w:color="5B9BD5" w:themeColor="accent5"/>
                </w:tcBorders>
                <w:shd w:val="clear" w:color="auto" w:fill="BDD6EE" w:themeFill="accent5" w:themeFillTint="66"/>
                <w:vAlign w:val="center"/>
              </w:tcPr>
              <w:p w14:paraId="3C773D63" w14:textId="710A15EC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441729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5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12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457AE2D8" w14:textId="3A60F816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3D0336" w14:paraId="31C3C25E" w14:textId="77777777" w:rsidTr="001A3D53">
        <w:tc>
          <w:tcPr>
            <w:tcW w:w="562" w:type="dxa"/>
            <w:tcBorders>
              <w:top w:val="single" w:sz="6" w:space="0" w:color="5B9BD5" w:themeColor="accent5"/>
              <w:left w:val="single" w:sz="12" w:space="0" w:color="2E74B5" w:themeColor="accent5" w:themeShade="BF"/>
              <w:bottom w:val="single" w:sz="12" w:space="0" w:color="2E74B5" w:themeColor="accent5" w:themeShade="BF"/>
              <w:right w:val="single" w:sz="12" w:space="0" w:color="2E74B5" w:themeColor="accent5" w:themeShade="BF"/>
            </w:tcBorders>
            <w:vAlign w:val="center"/>
          </w:tcPr>
          <w:p w14:paraId="6A95123E" w14:textId="1EFE9126" w:rsidR="003D0336" w:rsidRPr="00AC2648" w:rsidRDefault="003D0336" w:rsidP="00F10F0C">
            <w:pPr>
              <w:ind w:left="-15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C2648">
              <w:rPr>
                <w:rFonts w:ascii="Arial" w:hAnsi="Arial" w:cs="Arial"/>
                <w:b/>
                <w:bCs/>
                <w:sz w:val="19"/>
                <w:szCs w:val="19"/>
              </w:rPr>
              <w:t>25</w:t>
            </w:r>
          </w:p>
        </w:tc>
        <w:tc>
          <w:tcPr>
            <w:tcW w:w="7443" w:type="dxa"/>
            <w:tcBorders>
              <w:right w:val="single" w:sz="12" w:space="0" w:color="0070C0"/>
            </w:tcBorders>
          </w:tcPr>
          <w:p w14:paraId="73E9CB35" w14:textId="336389D6" w:rsidR="003D0336" w:rsidRPr="00AC2648" w:rsidRDefault="003D0336" w:rsidP="003D0336">
            <w:pPr>
              <w:rPr>
                <w:sz w:val="19"/>
                <w:szCs w:val="19"/>
              </w:rPr>
            </w:pPr>
            <w:r w:rsidRPr="00AC2648">
              <w:rPr>
                <w:rStyle w:val="normaltextrun"/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Difficult or unfair experiences with law enforcement</w:t>
            </w:r>
            <w:r w:rsidR="004A56F8" w:rsidRPr="00AC2648">
              <w:rPr>
                <w:rStyle w:val="normaltextrun"/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for </w:t>
            </w:r>
            <w:r w:rsidR="000368CF">
              <w:rPr>
                <w:rStyle w:val="normaltextrun"/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someone close to </w:t>
            </w:r>
            <w:r w:rsidR="004A56F8" w:rsidRPr="00AC2648">
              <w:rPr>
                <w:rStyle w:val="normaltextrun"/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you</w:t>
            </w:r>
            <w:r w:rsidRPr="00AC2648">
              <w:rPr>
                <w:rStyle w:val="normaltextrun"/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(e.g., stopped, harassed, detained, confronted</w:t>
            </w:r>
            <w:r w:rsidR="00F578E3">
              <w:rPr>
                <w:rStyle w:val="normaltextrun"/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,</w:t>
            </w:r>
            <w:r w:rsidRPr="00AC2648">
              <w:rPr>
                <w:rStyle w:val="normaltextrun"/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or arrested) 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1781763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  <w:tcBorders>
                  <w:top w:val="single" w:sz="6" w:space="0" w:color="5B9BD5" w:themeColor="accent5"/>
                  <w:left w:val="single" w:sz="12" w:space="0" w:color="2E74B5" w:themeColor="accent5" w:themeShade="BF"/>
                  <w:bottom w:val="single" w:sz="12" w:space="0" w:color="2E74B5" w:themeColor="accent5" w:themeShade="BF"/>
                  <w:right w:val="single" w:sz="6" w:space="0" w:color="5B9BD5" w:themeColor="accent5"/>
                </w:tcBorders>
                <w:vAlign w:val="center"/>
              </w:tcPr>
              <w:p w14:paraId="6B25A5AA" w14:textId="22C9399A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963077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4" w:type="dxa"/>
                <w:tcBorders>
                  <w:top w:val="single" w:sz="6" w:space="0" w:color="5B9BD5" w:themeColor="accent5"/>
                  <w:left w:val="single" w:sz="6" w:space="0" w:color="5B9BD5" w:themeColor="accent5"/>
                  <w:bottom w:val="single" w:sz="12" w:space="0" w:color="2E74B5" w:themeColor="accent5" w:themeShade="BF"/>
                  <w:right w:val="single" w:sz="12" w:space="0" w:color="2E74B5" w:themeColor="accent5" w:themeShade="BF"/>
                </w:tcBorders>
                <w:vAlign w:val="center"/>
              </w:tcPr>
              <w:p w14:paraId="1E515CE0" w14:textId="74CA5A23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601999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8" w:space="0" w:color="5B9BD5" w:themeColor="accent5"/>
                  <w:left w:val="single" w:sz="12" w:space="0" w:color="2E74B5" w:themeColor="accent5" w:themeShade="BF"/>
                  <w:bottom w:val="single" w:sz="12" w:space="0" w:color="2E74B5" w:themeColor="accent5" w:themeShade="BF"/>
                  <w:right w:val="single" w:sz="8" w:space="0" w:color="5B9BD5" w:themeColor="accent5"/>
                </w:tcBorders>
                <w:vAlign w:val="center"/>
              </w:tcPr>
              <w:p w14:paraId="3264C96E" w14:textId="5944B97A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2031673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2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12" w:space="0" w:color="2E74B5" w:themeColor="accent5" w:themeShade="BF"/>
                  <w:right w:val="single" w:sz="8" w:space="0" w:color="5B9BD5" w:themeColor="accent5"/>
                </w:tcBorders>
                <w:vAlign w:val="center"/>
              </w:tcPr>
              <w:p w14:paraId="5F904272" w14:textId="64769E21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799019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5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12" w:space="0" w:color="2E74B5" w:themeColor="accent5" w:themeShade="BF"/>
                  <w:right w:val="single" w:sz="12" w:space="0" w:color="2E74B5" w:themeColor="accent5" w:themeShade="BF"/>
                </w:tcBorders>
                <w:vAlign w:val="center"/>
              </w:tcPr>
              <w:p w14:paraId="3C52062D" w14:textId="58614E7F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686553" w14:paraId="5AFA249D" w14:textId="77777777" w:rsidTr="001A3D53">
        <w:trPr>
          <w:cantSplit/>
        </w:trPr>
        <w:tc>
          <w:tcPr>
            <w:tcW w:w="8005" w:type="dxa"/>
            <w:gridSpan w:val="2"/>
            <w:tcBorders>
              <w:top w:val="single" w:sz="12" w:space="0" w:color="2E74B5" w:themeColor="accent5" w:themeShade="BF"/>
              <w:left w:val="single" w:sz="12" w:space="0" w:color="2E74B5" w:themeColor="accent5" w:themeShade="BF"/>
              <w:bottom w:val="single" w:sz="12" w:space="0" w:color="2E74B5" w:themeColor="accent5" w:themeShade="BF"/>
              <w:right w:val="single" w:sz="12" w:space="0" w:color="2E74B5" w:themeColor="accent5" w:themeShade="BF"/>
            </w:tcBorders>
            <w:shd w:val="clear" w:color="auto" w:fill="9CC2E5" w:themeFill="accent5" w:themeFillTint="99"/>
            <w:vAlign w:val="center"/>
          </w:tcPr>
          <w:p w14:paraId="5E983E1D" w14:textId="26824E59" w:rsidR="00686553" w:rsidRPr="00AC2648" w:rsidRDefault="00686553" w:rsidP="00A66F83">
            <w:pPr>
              <w:spacing w:line="276" w:lineRule="auto"/>
              <w:jc w:val="center"/>
              <w:rPr>
                <w:rStyle w:val="normaltextrun"/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bookmarkStart w:id="1" w:name="_Hlk85805755"/>
            <w:r w:rsidRPr="00AC2648">
              <w:rPr>
                <w:rFonts w:ascii="Arial" w:hAnsi="Arial" w:cs="Arial"/>
                <w:sz w:val="19"/>
                <w:szCs w:val="19"/>
              </w:rPr>
              <w:t>Life in the Family</w:t>
            </w:r>
          </w:p>
        </w:tc>
        <w:tc>
          <w:tcPr>
            <w:tcW w:w="573" w:type="dxa"/>
            <w:tcBorders>
              <w:top w:val="single" w:sz="12" w:space="0" w:color="2E74B5" w:themeColor="accent5" w:themeShade="BF"/>
              <w:left w:val="single" w:sz="12" w:space="0" w:color="2E74B5" w:themeColor="accent5" w:themeShade="BF"/>
              <w:bottom w:val="single" w:sz="12" w:space="0" w:color="2E74B5" w:themeColor="accent5" w:themeShade="BF"/>
              <w:right w:val="single" w:sz="6" w:space="0" w:color="5B9BD5" w:themeColor="accent5"/>
            </w:tcBorders>
            <w:shd w:val="clear" w:color="auto" w:fill="9CC2E5" w:themeFill="accent5" w:themeFillTint="99"/>
            <w:vAlign w:val="center"/>
          </w:tcPr>
          <w:p w14:paraId="1193CBA2" w14:textId="262012D9" w:rsidR="00686553" w:rsidRPr="007D19A1" w:rsidRDefault="00AF1EF9" w:rsidP="00686553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No</w:t>
            </w:r>
          </w:p>
        </w:tc>
        <w:tc>
          <w:tcPr>
            <w:tcW w:w="524" w:type="dxa"/>
            <w:tcBorders>
              <w:top w:val="single" w:sz="12" w:space="0" w:color="2E74B5" w:themeColor="accent5" w:themeShade="BF"/>
              <w:left w:val="single" w:sz="6" w:space="0" w:color="5B9BD5" w:themeColor="accent5"/>
              <w:bottom w:val="single" w:sz="12" w:space="0" w:color="2E74B5" w:themeColor="accent5" w:themeShade="BF"/>
              <w:right w:val="single" w:sz="12" w:space="0" w:color="2E74B5" w:themeColor="accent5" w:themeShade="BF"/>
            </w:tcBorders>
            <w:shd w:val="clear" w:color="auto" w:fill="9CC2E5" w:themeFill="accent5" w:themeFillTint="99"/>
            <w:vAlign w:val="center"/>
          </w:tcPr>
          <w:p w14:paraId="6DF7CB4F" w14:textId="5F9AA2D9" w:rsidR="00686553" w:rsidRPr="007D19A1" w:rsidRDefault="00AF1EF9" w:rsidP="00686553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Yes</w:t>
            </w:r>
          </w:p>
        </w:tc>
        <w:tc>
          <w:tcPr>
            <w:tcW w:w="909" w:type="dxa"/>
            <w:tcBorders>
              <w:top w:val="single" w:sz="12" w:space="0" w:color="2E74B5" w:themeColor="accent5" w:themeShade="BF"/>
              <w:left w:val="single" w:sz="12" w:space="0" w:color="2E74B5" w:themeColor="accent5" w:themeShade="BF"/>
              <w:bottom w:val="single" w:sz="12" w:space="0" w:color="2E74B5" w:themeColor="accent5" w:themeShade="BF"/>
              <w:right w:val="single" w:sz="8" w:space="0" w:color="5B9BD5" w:themeColor="accent5"/>
            </w:tcBorders>
            <w:shd w:val="clear" w:color="auto" w:fill="9CC2E5" w:themeFill="accent5" w:themeFillTint="99"/>
            <w:vAlign w:val="center"/>
          </w:tcPr>
          <w:p w14:paraId="563F7E26" w14:textId="20F9E557" w:rsidR="00686553" w:rsidRPr="007D19A1" w:rsidRDefault="00686553" w:rsidP="00686553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9776E">
              <w:rPr>
                <w:rFonts w:ascii="Arial" w:hAnsi="Arial" w:cs="Arial"/>
                <w:i/>
                <w:iCs/>
                <w:sz w:val="16"/>
                <w:szCs w:val="16"/>
              </w:rPr>
              <w:t>Not at All</w:t>
            </w:r>
          </w:p>
        </w:tc>
        <w:tc>
          <w:tcPr>
            <w:tcW w:w="1002" w:type="dxa"/>
            <w:tcBorders>
              <w:top w:val="single" w:sz="12" w:space="0" w:color="2E74B5" w:themeColor="accent5" w:themeShade="BF"/>
              <w:left w:val="single" w:sz="8" w:space="0" w:color="5B9BD5" w:themeColor="accent5"/>
              <w:bottom w:val="single" w:sz="12" w:space="0" w:color="2E74B5" w:themeColor="accent5" w:themeShade="BF"/>
              <w:right w:val="single" w:sz="8" w:space="0" w:color="5B9BD5" w:themeColor="accent5"/>
            </w:tcBorders>
            <w:shd w:val="clear" w:color="auto" w:fill="9CC2E5" w:themeFill="accent5" w:themeFillTint="99"/>
            <w:vAlign w:val="center"/>
          </w:tcPr>
          <w:p w14:paraId="5CD759BC" w14:textId="2A0D5207" w:rsidR="00686553" w:rsidRPr="007D19A1" w:rsidRDefault="00686553" w:rsidP="00686553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9776E">
              <w:rPr>
                <w:rFonts w:ascii="Arial" w:hAnsi="Arial" w:cs="Arial"/>
                <w:i/>
                <w:iCs/>
                <w:sz w:val="16"/>
                <w:szCs w:val="16"/>
              </w:rPr>
              <w:t>Somewhat</w:t>
            </w:r>
          </w:p>
        </w:tc>
        <w:tc>
          <w:tcPr>
            <w:tcW w:w="885" w:type="dxa"/>
            <w:tcBorders>
              <w:top w:val="single" w:sz="12" w:space="0" w:color="2E74B5" w:themeColor="accent5" w:themeShade="BF"/>
              <w:left w:val="single" w:sz="8" w:space="0" w:color="5B9BD5" w:themeColor="accent5"/>
              <w:bottom w:val="single" w:sz="12" w:space="0" w:color="2E74B5" w:themeColor="accent5" w:themeShade="BF"/>
              <w:right w:val="single" w:sz="12" w:space="0" w:color="2E74B5" w:themeColor="accent5" w:themeShade="BF"/>
            </w:tcBorders>
            <w:shd w:val="clear" w:color="auto" w:fill="9CC2E5" w:themeFill="accent5" w:themeFillTint="99"/>
            <w:vAlign w:val="center"/>
          </w:tcPr>
          <w:p w14:paraId="4C9A6AA5" w14:textId="5C10A884" w:rsidR="00686553" w:rsidRPr="00EE18D5" w:rsidRDefault="00686553" w:rsidP="00686553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9776E">
              <w:rPr>
                <w:rFonts w:ascii="Arial" w:hAnsi="Arial" w:cs="Arial"/>
                <w:i/>
                <w:iCs/>
                <w:sz w:val="16"/>
                <w:szCs w:val="16"/>
              </w:rPr>
              <w:t>Very Much</w:t>
            </w:r>
          </w:p>
        </w:tc>
      </w:tr>
      <w:bookmarkEnd w:id="1"/>
      <w:tr w:rsidR="003D0336" w14:paraId="40932450" w14:textId="77777777" w:rsidTr="001A3D53">
        <w:tc>
          <w:tcPr>
            <w:tcW w:w="562" w:type="dxa"/>
            <w:tcBorders>
              <w:top w:val="single" w:sz="12" w:space="0" w:color="2E74B5" w:themeColor="accent5" w:themeShade="BF"/>
              <w:left w:val="single" w:sz="12" w:space="0" w:color="2E74B5" w:themeColor="accent5" w:themeShade="BF"/>
              <w:bottom w:val="single" w:sz="6" w:space="0" w:color="5B9BD5" w:themeColor="accent5"/>
              <w:right w:val="single" w:sz="12" w:space="0" w:color="2E74B5" w:themeColor="accent5" w:themeShade="BF"/>
            </w:tcBorders>
            <w:vAlign w:val="center"/>
          </w:tcPr>
          <w:p w14:paraId="4D876B79" w14:textId="780F3DFD" w:rsidR="003D0336" w:rsidRPr="00AC2648" w:rsidRDefault="003D0336" w:rsidP="00F10F0C">
            <w:pPr>
              <w:ind w:left="-15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C2648">
              <w:rPr>
                <w:rFonts w:ascii="Arial" w:hAnsi="Arial" w:cs="Arial"/>
                <w:b/>
                <w:bCs/>
                <w:sz w:val="19"/>
                <w:szCs w:val="19"/>
              </w:rPr>
              <w:t>26</w:t>
            </w:r>
          </w:p>
        </w:tc>
        <w:tc>
          <w:tcPr>
            <w:tcW w:w="7443" w:type="dxa"/>
            <w:tcBorders>
              <w:right w:val="single" w:sz="12" w:space="0" w:color="0070C0"/>
            </w:tcBorders>
          </w:tcPr>
          <w:p w14:paraId="5F32D9E5" w14:textId="449AB0EE" w:rsidR="003D0336" w:rsidRPr="00AC2648" w:rsidRDefault="003D0336" w:rsidP="003D0336">
            <w:pPr>
              <w:rPr>
                <w:rStyle w:val="normaltextrun"/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 w:rsidRPr="00AC2648">
              <w:rPr>
                <w:rFonts w:ascii="Arial" w:hAnsi="Arial" w:cs="Arial"/>
                <w:sz w:val="19"/>
                <w:szCs w:val="19"/>
              </w:rPr>
              <w:t>Physically hurt by parent/caregiver (e.g., hit, kicked, hit with object)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457153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  <w:tcBorders>
                  <w:top w:val="single" w:sz="12" w:space="0" w:color="2E74B5" w:themeColor="accent5" w:themeShade="BF"/>
                  <w:left w:val="single" w:sz="12" w:space="0" w:color="2E74B5" w:themeColor="accent5" w:themeShade="BF"/>
                  <w:bottom w:val="single" w:sz="6" w:space="0" w:color="5B9BD5" w:themeColor="accent5"/>
                  <w:right w:val="single" w:sz="6" w:space="0" w:color="5B9BD5" w:themeColor="accent5"/>
                </w:tcBorders>
                <w:vAlign w:val="center"/>
              </w:tcPr>
              <w:p w14:paraId="3CDE1755" w14:textId="58D6B675" w:rsidR="003D0336" w:rsidRPr="007D0A0A" w:rsidRDefault="004D7A90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801603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4" w:type="dxa"/>
                <w:tcBorders>
                  <w:top w:val="single" w:sz="12" w:space="0" w:color="2E74B5" w:themeColor="accent5" w:themeShade="BF"/>
                  <w:left w:val="single" w:sz="6" w:space="0" w:color="5B9BD5" w:themeColor="accent5"/>
                  <w:bottom w:val="single" w:sz="6" w:space="0" w:color="5B9BD5" w:themeColor="accent5"/>
                  <w:right w:val="single" w:sz="12" w:space="0" w:color="2E74B5" w:themeColor="accent5" w:themeShade="BF"/>
                </w:tcBorders>
                <w:vAlign w:val="center"/>
              </w:tcPr>
              <w:p w14:paraId="2F31FC5C" w14:textId="375C3A76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279763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12" w:space="0" w:color="2E74B5" w:themeColor="accent5" w:themeShade="BF"/>
                  <w:left w:val="single" w:sz="12" w:space="0" w:color="2E74B5" w:themeColor="accent5" w:themeShade="BF"/>
                  <w:bottom w:val="single" w:sz="8" w:space="0" w:color="5B9BD5" w:themeColor="accent5"/>
                  <w:right w:val="single" w:sz="8" w:space="0" w:color="5B9BD5" w:themeColor="accent5"/>
                </w:tcBorders>
                <w:vAlign w:val="center"/>
              </w:tcPr>
              <w:p w14:paraId="2BAB1F27" w14:textId="51DA0392" w:rsidR="003D0336" w:rsidRPr="007D0A0A" w:rsidRDefault="00BF0FB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379753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2" w:type="dxa"/>
                <w:tcBorders>
                  <w:top w:val="single" w:sz="12" w:space="0" w:color="2E74B5" w:themeColor="accent5" w:themeShade="BF"/>
                  <w:left w:val="single" w:sz="8" w:space="0" w:color="5B9BD5" w:themeColor="accent5"/>
                  <w:bottom w:val="single" w:sz="8" w:space="0" w:color="5B9BD5" w:themeColor="accent5"/>
                  <w:right w:val="single" w:sz="8" w:space="0" w:color="5B9BD5" w:themeColor="accent5"/>
                </w:tcBorders>
                <w:vAlign w:val="center"/>
              </w:tcPr>
              <w:p w14:paraId="5ED6EAD1" w14:textId="4EAB65F5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357734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5" w:type="dxa"/>
                <w:tcBorders>
                  <w:top w:val="single" w:sz="12" w:space="0" w:color="2E74B5" w:themeColor="accent5" w:themeShade="BF"/>
                  <w:left w:val="single" w:sz="8" w:space="0" w:color="5B9BD5" w:themeColor="accent5"/>
                  <w:bottom w:val="single" w:sz="8" w:space="0" w:color="5B9BD5" w:themeColor="accent5"/>
                  <w:right w:val="single" w:sz="12" w:space="0" w:color="2E74B5" w:themeColor="accent5" w:themeShade="BF"/>
                </w:tcBorders>
                <w:vAlign w:val="center"/>
              </w:tcPr>
              <w:p w14:paraId="75FB30FC" w14:textId="2073352F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3D0336" w14:paraId="2AF28196" w14:textId="77777777" w:rsidTr="001A3D53">
        <w:tc>
          <w:tcPr>
            <w:tcW w:w="562" w:type="dxa"/>
            <w:tcBorders>
              <w:top w:val="single" w:sz="6" w:space="0" w:color="5B9BD5" w:themeColor="accent5"/>
              <w:left w:val="single" w:sz="12" w:space="0" w:color="2E74B5" w:themeColor="accent5" w:themeShade="BF"/>
              <w:bottom w:val="single" w:sz="6" w:space="0" w:color="5B9BD5" w:themeColor="accent5"/>
              <w:right w:val="single" w:sz="12" w:space="0" w:color="2E74B5" w:themeColor="accent5" w:themeShade="BF"/>
            </w:tcBorders>
            <w:shd w:val="clear" w:color="auto" w:fill="BDD6EE" w:themeFill="accent5" w:themeFillTint="66"/>
            <w:vAlign w:val="center"/>
          </w:tcPr>
          <w:p w14:paraId="35B1B4CE" w14:textId="13C1C079" w:rsidR="003D0336" w:rsidRPr="00AC2648" w:rsidRDefault="003D0336" w:rsidP="00F10F0C">
            <w:pPr>
              <w:ind w:left="-15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C2648">
              <w:rPr>
                <w:rFonts w:ascii="Arial" w:hAnsi="Arial" w:cs="Arial"/>
                <w:b/>
                <w:bCs/>
                <w:sz w:val="19"/>
                <w:szCs w:val="19"/>
              </w:rPr>
              <w:t>27</w:t>
            </w:r>
          </w:p>
        </w:tc>
        <w:tc>
          <w:tcPr>
            <w:tcW w:w="7443" w:type="dxa"/>
            <w:tcBorders>
              <w:right w:val="single" w:sz="12" w:space="0" w:color="0070C0"/>
            </w:tcBorders>
            <w:shd w:val="clear" w:color="auto" w:fill="BDD6EE" w:themeFill="accent5" w:themeFillTint="66"/>
          </w:tcPr>
          <w:p w14:paraId="7D7220DF" w14:textId="0E199DA7" w:rsidR="003D0336" w:rsidRPr="00AC2648" w:rsidRDefault="003D0336" w:rsidP="003D0336">
            <w:pPr>
              <w:rPr>
                <w:rFonts w:ascii="Arial" w:hAnsi="Arial" w:cs="Arial"/>
                <w:sz w:val="19"/>
                <w:szCs w:val="19"/>
              </w:rPr>
            </w:pPr>
            <w:r w:rsidRPr="00AC2648">
              <w:rPr>
                <w:rFonts w:ascii="Arial" w:hAnsi="Arial" w:cs="Arial"/>
                <w:sz w:val="19"/>
                <w:szCs w:val="19"/>
              </w:rPr>
              <w:t>Physically hurt (e.g., hit, kicked, hit with object) by a close family member who is NOT a parent/caregiver 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-40376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  <w:tcBorders>
                  <w:top w:val="single" w:sz="6" w:space="0" w:color="5B9BD5" w:themeColor="accent5"/>
                  <w:left w:val="single" w:sz="12" w:space="0" w:color="2E74B5" w:themeColor="accent5" w:themeShade="BF"/>
                  <w:bottom w:val="single" w:sz="6" w:space="0" w:color="5B9BD5" w:themeColor="accent5"/>
                  <w:right w:val="single" w:sz="6" w:space="0" w:color="5B9BD5" w:themeColor="accent5"/>
                </w:tcBorders>
                <w:shd w:val="clear" w:color="auto" w:fill="BDD6EE" w:themeFill="accent5" w:themeFillTint="66"/>
                <w:vAlign w:val="center"/>
              </w:tcPr>
              <w:p w14:paraId="1E63FA48" w14:textId="3B85528D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58970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4" w:type="dxa"/>
                <w:tcBorders>
                  <w:top w:val="single" w:sz="6" w:space="0" w:color="5B9BD5" w:themeColor="accent5"/>
                  <w:left w:val="single" w:sz="6" w:space="0" w:color="5B9BD5" w:themeColor="accent5"/>
                  <w:bottom w:val="single" w:sz="6" w:space="0" w:color="5B9BD5" w:themeColor="accent5"/>
                  <w:right w:val="single" w:sz="12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7C856BF4" w14:textId="7F5F8620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491923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8" w:space="0" w:color="5B9BD5" w:themeColor="accent5"/>
                  <w:left w:val="single" w:sz="12" w:space="0" w:color="2E74B5" w:themeColor="accent5" w:themeShade="BF"/>
                  <w:bottom w:val="single" w:sz="8" w:space="0" w:color="5B9BD5" w:themeColor="accent5"/>
                  <w:right w:val="single" w:sz="8" w:space="0" w:color="5B9BD5" w:themeColor="accent5"/>
                </w:tcBorders>
                <w:shd w:val="clear" w:color="auto" w:fill="BDD6EE" w:themeFill="accent5" w:themeFillTint="66"/>
                <w:vAlign w:val="center"/>
              </w:tcPr>
              <w:p w14:paraId="258B5AA4" w14:textId="601201B4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538309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2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8" w:space="0" w:color="5B9BD5" w:themeColor="accent5"/>
                </w:tcBorders>
                <w:shd w:val="clear" w:color="auto" w:fill="BDD6EE" w:themeFill="accent5" w:themeFillTint="66"/>
                <w:vAlign w:val="center"/>
              </w:tcPr>
              <w:p w14:paraId="6E2107BD" w14:textId="5D2C6C1F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987972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5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12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0432C66A" w14:textId="4CDE0319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3D0336" w14:paraId="497A3007" w14:textId="77777777" w:rsidTr="001A3D53">
        <w:tc>
          <w:tcPr>
            <w:tcW w:w="562" w:type="dxa"/>
            <w:tcBorders>
              <w:top w:val="single" w:sz="6" w:space="0" w:color="5B9BD5" w:themeColor="accent5"/>
              <w:left w:val="single" w:sz="12" w:space="0" w:color="2E74B5" w:themeColor="accent5" w:themeShade="BF"/>
              <w:bottom w:val="single" w:sz="6" w:space="0" w:color="5B9BD5" w:themeColor="accent5"/>
              <w:right w:val="single" w:sz="12" w:space="0" w:color="2E74B5" w:themeColor="accent5" w:themeShade="BF"/>
            </w:tcBorders>
            <w:vAlign w:val="center"/>
          </w:tcPr>
          <w:p w14:paraId="6E40D782" w14:textId="57FF4749" w:rsidR="003D0336" w:rsidRPr="00AC2648" w:rsidRDefault="003D0336" w:rsidP="00F10F0C">
            <w:pPr>
              <w:ind w:left="-15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C2648">
              <w:rPr>
                <w:rFonts w:ascii="Arial" w:hAnsi="Arial" w:cs="Arial"/>
                <w:b/>
                <w:bCs/>
                <w:sz w:val="19"/>
                <w:szCs w:val="19"/>
              </w:rPr>
              <w:t>28</w:t>
            </w:r>
          </w:p>
        </w:tc>
        <w:tc>
          <w:tcPr>
            <w:tcW w:w="7443" w:type="dxa"/>
            <w:tcBorders>
              <w:right w:val="single" w:sz="12" w:space="0" w:color="0070C0"/>
            </w:tcBorders>
          </w:tcPr>
          <w:p w14:paraId="48988126" w14:textId="2EE9B9CE" w:rsidR="003D0336" w:rsidRPr="00AC2648" w:rsidRDefault="003D0336" w:rsidP="003D0336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 w:rsidRPr="00AC2648">
              <w:rPr>
                <w:rFonts w:ascii="Arial" w:hAnsi="Arial" w:cs="Arial"/>
                <w:sz w:val="19"/>
                <w:szCs w:val="19"/>
              </w:rPr>
              <w:t>Harsh non-physical discipline by parent/caregiver (e.g., locked in room, withholding food)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-128792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  <w:tcBorders>
                  <w:top w:val="single" w:sz="6" w:space="0" w:color="5B9BD5" w:themeColor="accent5"/>
                  <w:left w:val="single" w:sz="12" w:space="0" w:color="2E74B5" w:themeColor="accent5" w:themeShade="BF"/>
                  <w:bottom w:val="single" w:sz="6" w:space="0" w:color="5B9BD5" w:themeColor="accent5"/>
                  <w:right w:val="single" w:sz="6" w:space="0" w:color="5B9BD5" w:themeColor="accent5"/>
                </w:tcBorders>
                <w:vAlign w:val="center"/>
              </w:tcPr>
              <w:p w14:paraId="1D9F7070" w14:textId="33C9B042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225366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4" w:type="dxa"/>
                <w:tcBorders>
                  <w:top w:val="single" w:sz="6" w:space="0" w:color="5B9BD5" w:themeColor="accent5"/>
                  <w:left w:val="single" w:sz="6" w:space="0" w:color="5B9BD5" w:themeColor="accent5"/>
                  <w:bottom w:val="single" w:sz="6" w:space="0" w:color="5B9BD5" w:themeColor="accent5"/>
                  <w:right w:val="single" w:sz="12" w:space="0" w:color="2E74B5" w:themeColor="accent5" w:themeShade="BF"/>
                </w:tcBorders>
                <w:vAlign w:val="center"/>
              </w:tcPr>
              <w:p w14:paraId="08A9462B" w14:textId="475058D3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522708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8" w:space="0" w:color="5B9BD5" w:themeColor="accent5"/>
                  <w:left w:val="single" w:sz="12" w:space="0" w:color="2E74B5" w:themeColor="accent5" w:themeShade="BF"/>
                  <w:bottom w:val="single" w:sz="8" w:space="0" w:color="5B9BD5" w:themeColor="accent5"/>
                  <w:right w:val="single" w:sz="8" w:space="0" w:color="5B9BD5" w:themeColor="accent5"/>
                </w:tcBorders>
                <w:vAlign w:val="center"/>
              </w:tcPr>
              <w:p w14:paraId="60F58C0D" w14:textId="15A37636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979023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2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8" w:space="0" w:color="5B9BD5" w:themeColor="accent5"/>
                </w:tcBorders>
                <w:vAlign w:val="center"/>
              </w:tcPr>
              <w:p w14:paraId="470AC3E9" w14:textId="481EE496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932741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5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12" w:space="0" w:color="2E74B5" w:themeColor="accent5" w:themeShade="BF"/>
                </w:tcBorders>
                <w:vAlign w:val="center"/>
              </w:tcPr>
              <w:p w14:paraId="030A9EC9" w14:textId="296096DD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3D0336" w14:paraId="6A3B4644" w14:textId="77777777" w:rsidTr="001A3D53">
        <w:tc>
          <w:tcPr>
            <w:tcW w:w="562" w:type="dxa"/>
            <w:tcBorders>
              <w:top w:val="single" w:sz="6" w:space="0" w:color="5B9BD5" w:themeColor="accent5"/>
              <w:left w:val="single" w:sz="12" w:space="0" w:color="2E74B5" w:themeColor="accent5" w:themeShade="BF"/>
              <w:bottom w:val="single" w:sz="6" w:space="0" w:color="5B9BD5" w:themeColor="accent5"/>
              <w:right w:val="single" w:sz="12" w:space="0" w:color="2E74B5" w:themeColor="accent5" w:themeShade="BF"/>
            </w:tcBorders>
            <w:shd w:val="clear" w:color="auto" w:fill="BDD6EE" w:themeFill="accent5" w:themeFillTint="66"/>
            <w:vAlign w:val="center"/>
          </w:tcPr>
          <w:p w14:paraId="5EE83083" w14:textId="060A1444" w:rsidR="003D0336" w:rsidRPr="00AC2648" w:rsidRDefault="003D0336" w:rsidP="00F10F0C">
            <w:pPr>
              <w:ind w:left="-15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C2648">
              <w:rPr>
                <w:rFonts w:ascii="Arial" w:hAnsi="Arial" w:cs="Arial"/>
                <w:b/>
                <w:bCs/>
                <w:sz w:val="19"/>
                <w:szCs w:val="19"/>
              </w:rPr>
              <w:t>29</w:t>
            </w:r>
          </w:p>
        </w:tc>
        <w:tc>
          <w:tcPr>
            <w:tcW w:w="7443" w:type="dxa"/>
            <w:tcBorders>
              <w:bottom w:val="nil"/>
              <w:right w:val="single" w:sz="12" w:space="0" w:color="0070C0"/>
            </w:tcBorders>
            <w:shd w:val="clear" w:color="auto" w:fill="BDD6EE" w:themeFill="accent5" w:themeFillTint="66"/>
          </w:tcPr>
          <w:p w14:paraId="0C99FB18" w14:textId="5DE2A19B" w:rsidR="003D0336" w:rsidRPr="00AC2648" w:rsidRDefault="003D0336" w:rsidP="003D0336">
            <w:pPr>
              <w:rPr>
                <w:rFonts w:ascii="Arial" w:hAnsi="Arial" w:cs="Arial"/>
                <w:sz w:val="19"/>
                <w:szCs w:val="19"/>
              </w:rPr>
            </w:pPr>
            <w:r w:rsidRPr="00AC2648">
              <w:rPr>
                <w:rFonts w:ascii="Arial" w:hAnsi="Arial" w:cs="Arial"/>
                <w:sz w:val="19"/>
                <w:szCs w:val="19"/>
              </w:rPr>
              <w:t>Harsh or cruel criticism (e.g., threats, name calling, insults) by parent/caregiver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-217119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  <w:tcBorders>
                  <w:top w:val="single" w:sz="6" w:space="0" w:color="5B9BD5" w:themeColor="accent5"/>
                  <w:left w:val="single" w:sz="12" w:space="0" w:color="2E74B5" w:themeColor="accent5" w:themeShade="BF"/>
                  <w:bottom w:val="single" w:sz="6" w:space="0" w:color="5B9BD5" w:themeColor="accent5"/>
                  <w:right w:val="single" w:sz="6" w:space="0" w:color="5B9BD5" w:themeColor="accent5"/>
                </w:tcBorders>
                <w:shd w:val="clear" w:color="auto" w:fill="BDD6EE" w:themeFill="accent5" w:themeFillTint="66"/>
                <w:vAlign w:val="center"/>
              </w:tcPr>
              <w:p w14:paraId="0A42719B" w14:textId="746DE645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850680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4" w:type="dxa"/>
                <w:tcBorders>
                  <w:top w:val="single" w:sz="6" w:space="0" w:color="5B9BD5" w:themeColor="accent5"/>
                  <w:left w:val="single" w:sz="6" w:space="0" w:color="5B9BD5" w:themeColor="accent5"/>
                  <w:bottom w:val="single" w:sz="6" w:space="0" w:color="5B9BD5" w:themeColor="accent5"/>
                  <w:right w:val="single" w:sz="12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320D0F64" w14:textId="51FCDF04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636960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8" w:space="0" w:color="5B9BD5" w:themeColor="accent5"/>
                  <w:left w:val="single" w:sz="12" w:space="0" w:color="2E74B5" w:themeColor="accent5" w:themeShade="BF"/>
                  <w:bottom w:val="single" w:sz="8" w:space="0" w:color="5B9BD5" w:themeColor="accent5"/>
                  <w:right w:val="single" w:sz="8" w:space="0" w:color="5B9BD5" w:themeColor="accent5"/>
                </w:tcBorders>
                <w:shd w:val="clear" w:color="auto" w:fill="BDD6EE" w:themeFill="accent5" w:themeFillTint="66"/>
                <w:vAlign w:val="center"/>
              </w:tcPr>
              <w:p w14:paraId="3A143F21" w14:textId="430899AB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2012716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2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8" w:space="0" w:color="5B9BD5" w:themeColor="accent5"/>
                </w:tcBorders>
                <w:shd w:val="clear" w:color="auto" w:fill="BDD6EE" w:themeFill="accent5" w:themeFillTint="66"/>
                <w:vAlign w:val="center"/>
              </w:tcPr>
              <w:p w14:paraId="35C699A0" w14:textId="503D2C60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414004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5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12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1F00514A" w14:textId="2CC2EE52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3D0336" w14:paraId="4BEBEC44" w14:textId="77777777" w:rsidTr="001A3D53">
        <w:trPr>
          <w:trHeight w:val="283"/>
        </w:trPr>
        <w:tc>
          <w:tcPr>
            <w:tcW w:w="562" w:type="dxa"/>
            <w:tcBorders>
              <w:top w:val="single" w:sz="6" w:space="0" w:color="5B9BD5" w:themeColor="accent5"/>
              <w:left w:val="single" w:sz="12" w:space="0" w:color="2E74B5" w:themeColor="accent5" w:themeShade="BF"/>
              <w:bottom w:val="nil"/>
              <w:right w:val="single" w:sz="12" w:space="0" w:color="2E74B5" w:themeColor="accent5" w:themeShade="BF"/>
            </w:tcBorders>
            <w:vAlign w:val="center"/>
          </w:tcPr>
          <w:p w14:paraId="77B6EF34" w14:textId="72604496" w:rsidR="003D0336" w:rsidRPr="00AC2648" w:rsidRDefault="003D0336" w:rsidP="00F10F0C">
            <w:pPr>
              <w:ind w:left="-15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C2648">
              <w:rPr>
                <w:rFonts w:ascii="Arial" w:hAnsi="Arial" w:cs="Arial"/>
                <w:b/>
                <w:bCs/>
                <w:sz w:val="19"/>
                <w:szCs w:val="19"/>
              </w:rPr>
              <w:t>30</w:t>
            </w:r>
          </w:p>
        </w:tc>
        <w:tc>
          <w:tcPr>
            <w:tcW w:w="7443" w:type="dxa"/>
            <w:tcBorders>
              <w:top w:val="nil"/>
              <w:bottom w:val="nil"/>
              <w:right w:val="single" w:sz="12" w:space="0" w:color="0070C0"/>
            </w:tcBorders>
          </w:tcPr>
          <w:p w14:paraId="400383CB" w14:textId="3E52BA42" w:rsidR="003D0336" w:rsidRPr="00AC2648" w:rsidRDefault="003D0336" w:rsidP="003D0336">
            <w:pPr>
              <w:rPr>
                <w:rFonts w:ascii="Arial" w:hAnsi="Arial" w:cs="Arial"/>
                <w:sz w:val="19"/>
                <w:szCs w:val="19"/>
              </w:rPr>
            </w:pPr>
            <w:r w:rsidRPr="00AC2648">
              <w:rPr>
                <w:rFonts w:ascii="Arial" w:hAnsi="Arial" w:cs="Arial"/>
                <w:sz w:val="19"/>
                <w:szCs w:val="19"/>
              </w:rPr>
              <w:t>Not enough food, appropriate or clean clothing, or other basic needs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-1703241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  <w:tcBorders>
                  <w:top w:val="single" w:sz="6" w:space="0" w:color="5B9BD5" w:themeColor="accent5"/>
                  <w:left w:val="single" w:sz="12" w:space="0" w:color="2E74B5" w:themeColor="accent5" w:themeShade="BF"/>
                  <w:bottom w:val="nil"/>
                  <w:right w:val="single" w:sz="6" w:space="0" w:color="5B9BD5" w:themeColor="accent5"/>
                </w:tcBorders>
                <w:vAlign w:val="center"/>
              </w:tcPr>
              <w:p w14:paraId="61E3DDC8" w14:textId="7EFAB7DE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422028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4" w:type="dxa"/>
                <w:tcBorders>
                  <w:top w:val="single" w:sz="6" w:space="0" w:color="5B9BD5" w:themeColor="accent5"/>
                  <w:left w:val="single" w:sz="6" w:space="0" w:color="5B9BD5" w:themeColor="accent5"/>
                  <w:bottom w:val="nil"/>
                  <w:right w:val="single" w:sz="12" w:space="0" w:color="2E74B5" w:themeColor="accent5" w:themeShade="BF"/>
                </w:tcBorders>
                <w:vAlign w:val="center"/>
              </w:tcPr>
              <w:p w14:paraId="7DC03617" w14:textId="54C0BCC7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36556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8" w:space="0" w:color="5B9BD5" w:themeColor="accent5"/>
                  <w:left w:val="single" w:sz="12" w:space="0" w:color="2E74B5" w:themeColor="accent5" w:themeShade="BF"/>
                  <w:bottom w:val="nil"/>
                  <w:right w:val="single" w:sz="8" w:space="0" w:color="5B9BD5" w:themeColor="accent5"/>
                </w:tcBorders>
                <w:vAlign w:val="center"/>
              </w:tcPr>
              <w:p w14:paraId="51E81AE6" w14:textId="463E9FFD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686287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2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nil"/>
                  <w:right w:val="single" w:sz="8" w:space="0" w:color="5B9BD5" w:themeColor="accent5"/>
                </w:tcBorders>
                <w:vAlign w:val="center"/>
              </w:tcPr>
              <w:p w14:paraId="505CBDD9" w14:textId="2847CE09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881871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5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nil"/>
                  <w:right w:val="single" w:sz="12" w:space="0" w:color="2E74B5" w:themeColor="accent5" w:themeShade="BF"/>
                </w:tcBorders>
                <w:vAlign w:val="center"/>
              </w:tcPr>
              <w:p w14:paraId="10EC14F0" w14:textId="5524B043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3D0336" w14:paraId="6F410BE6" w14:textId="77777777" w:rsidTr="00BF0FB6">
        <w:tc>
          <w:tcPr>
            <w:tcW w:w="562" w:type="dxa"/>
            <w:tcBorders>
              <w:top w:val="nil"/>
              <w:left w:val="single" w:sz="12" w:space="0" w:color="2E74B5" w:themeColor="accent5" w:themeShade="BF"/>
              <w:bottom w:val="single" w:sz="6" w:space="0" w:color="5B9BD5" w:themeColor="accent5"/>
              <w:right w:val="single" w:sz="12" w:space="0" w:color="2E74B5" w:themeColor="accent5" w:themeShade="BF"/>
            </w:tcBorders>
            <w:shd w:val="clear" w:color="auto" w:fill="BDD6EE" w:themeFill="accent5" w:themeFillTint="66"/>
            <w:vAlign w:val="center"/>
          </w:tcPr>
          <w:p w14:paraId="755B3E78" w14:textId="57C4EAD7" w:rsidR="003D0336" w:rsidRPr="00AC2648" w:rsidRDefault="003D0336" w:rsidP="00F10F0C">
            <w:pPr>
              <w:ind w:left="-15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C2648">
              <w:rPr>
                <w:rFonts w:ascii="Arial" w:hAnsi="Arial" w:cs="Arial"/>
                <w:b/>
                <w:bCs/>
                <w:sz w:val="19"/>
                <w:szCs w:val="19"/>
              </w:rPr>
              <w:t>31</w:t>
            </w:r>
          </w:p>
        </w:tc>
        <w:tc>
          <w:tcPr>
            <w:tcW w:w="7443" w:type="dxa"/>
            <w:tcBorders>
              <w:top w:val="nil"/>
              <w:right w:val="single" w:sz="12" w:space="0" w:color="0070C0"/>
            </w:tcBorders>
            <w:shd w:val="clear" w:color="auto" w:fill="BDD6EE" w:themeFill="accent5" w:themeFillTint="66"/>
          </w:tcPr>
          <w:p w14:paraId="48786C5E" w14:textId="60DBE1E6" w:rsidR="003D0336" w:rsidRPr="00AC2648" w:rsidRDefault="003D0336" w:rsidP="003D0336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 w:rsidRPr="00AC2648">
              <w:rPr>
                <w:rFonts w:ascii="Arial" w:hAnsi="Arial" w:cs="Arial"/>
                <w:sz w:val="19"/>
                <w:szCs w:val="19"/>
              </w:rPr>
              <w:t>Not enough affection, attention, or comfort from a parent/caregiver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-149671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  <w:tcBorders>
                  <w:top w:val="nil"/>
                  <w:left w:val="single" w:sz="12" w:space="0" w:color="2E74B5" w:themeColor="accent5" w:themeShade="BF"/>
                  <w:bottom w:val="single" w:sz="8" w:space="0" w:color="5B9BD5" w:themeColor="accent5"/>
                  <w:right w:val="single" w:sz="8" w:space="0" w:color="5B9BD5" w:themeColor="accent5"/>
                </w:tcBorders>
                <w:shd w:val="clear" w:color="auto" w:fill="BDD6EE" w:themeFill="accent5" w:themeFillTint="66"/>
                <w:vAlign w:val="center"/>
              </w:tcPr>
              <w:p w14:paraId="4EE225D8" w14:textId="194A1ED5" w:rsidR="003D0336" w:rsidRPr="007D0A0A" w:rsidRDefault="004D7A90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315387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4" w:type="dxa"/>
                <w:tcBorders>
                  <w:top w:val="nil"/>
                  <w:left w:val="single" w:sz="8" w:space="0" w:color="5B9BD5" w:themeColor="accent5"/>
                  <w:bottom w:val="single" w:sz="8" w:space="0" w:color="5B9BD5" w:themeColor="accent5"/>
                  <w:right w:val="single" w:sz="12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54D2A530" w14:textId="6482EEA3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471029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nil"/>
                  <w:left w:val="single" w:sz="12" w:space="0" w:color="2E74B5" w:themeColor="accent5" w:themeShade="BF"/>
                  <w:bottom w:val="single" w:sz="8" w:space="0" w:color="5B9BD5" w:themeColor="accent5"/>
                  <w:right w:val="single" w:sz="8" w:space="0" w:color="5B9BD5" w:themeColor="accent5"/>
                </w:tcBorders>
                <w:shd w:val="clear" w:color="auto" w:fill="BDD6EE" w:themeFill="accent5" w:themeFillTint="66"/>
                <w:vAlign w:val="center"/>
              </w:tcPr>
              <w:p w14:paraId="3017F47C" w14:textId="13D24973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79330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2" w:type="dxa"/>
                <w:tcBorders>
                  <w:top w:val="nil"/>
                  <w:left w:val="single" w:sz="8" w:space="0" w:color="5B9BD5" w:themeColor="accent5"/>
                  <w:bottom w:val="single" w:sz="8" w:space="0" w:color="5B9BD5" w:themeColor="accent5"/>
                  <w:right w:val="single" w:sz="8" w:space="0" w:color="5B9BD5" w:themeColor="accent5"/>
                </w:tcBorders>
                <w:shd w:val="clear" w:color="auto" w:fill="BDD6EE" w:themeFill="accent5" w:themeFillTint="66"/>
                <w:vAlign w:val="center"/>
              </w:tcPr>
              <w:p w14:paraId="220B0EEB" w14:textId="654864AD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251319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5" w:type="dxa"/>
                <w:tcBorders>
                  <w:top w:val="nil"/>
                  <w:left w:val="single" w:sz="8" w:space="0" w:color="5B9BD5" w:themeColor="accent5"/>
                  <w:bottom w:val="single" w:sz="8" w:space="0" w:color="5B9BD5" w:themeColor="accent5"/>
                  <w:right w:val="single" w:sz="12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1D4806FE" w14:textId="699236D8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3D0336" w14:paraId="35609608" w14:textId="77777777" w:rsidTr="001A3D53">
        <w:tc>
          <w:tcPr>
            <w:tcW w:w="562" w:type="dxa"/>
            <w:tcBorders>
              <w:top w:val="single" w:sz="6" w:space="0" w:color="5B9BD5" w:themeColor="accent5"/>
              <w:left w:val="single" w:sz="12" w:space="0" w:color="2E74B5" w:themeColor="accent5" w:themeShade="BF"/>
              <w:bottom w:val="single" w:sz="6" w:space="0" w:color="5B9BD5" w:themeColor="accent5"/>
              <w:right w:val="single" w:sz="12" w:space="0" w:color="2E74B5" w:themeColor="accent5" w:themeShade="BF"/>
            </w:tcBorders>
            <w:vAlign w:val="center"/>
          </w:tcPr>
          <w:p w14:paraId="37F4A5A3" w14:textId="0CBBADD9" w:rsidR="003D0336" w:rsidRPr="00AC2648" w:rsidRDefault="003D0336" w:rsidP="00F10F0C">
            <w:pPr>
              <w:ind w:left="-15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C2648">
              <w:rPr>
                <w:rFonts w:ascii="Arial" w:hAnsi="Arial" w:cs="Arial"/>
                <w:b/>
                <w:bCs/>
                <w:sz w:val="19"/>
                <w:szCs w:val="19"/>
              </w:rPr>
              <w:t>32</w:t>
            </w:r>
          </w:p>
        </w:tc>
        <w:tc>
          <w:tcPr>
            <w:tcW w:w="7443" w:type="dxa"/>
            <w:tcBorders>
              <w:right w:val="single" w:sz="12" w:space="0" w:color="0070C0"/>
            </w:tcBorders>
          </w:tcPr>
          <w:p w14:paraId="3F83326F" w14:textId="436EDAB7" w:rsidR="003D0336" w:rsidRPr="00AC2648" w:rsidRDefault="003D0336" w:rsidP="003D0336">
            <w:pPr>
              <w:rPr>
                <w:rFonts w:ascii="Arial" w:hAnsi="Arial" w:cs="Arial"/>
                <w:sz w:val="19"/>
                <w:szCs w:val="19"/>
              </w:rPr>
            </w:pPr>
            <w:r w:rsidRPr="00AC2648">
              <w:rPr>
                <w:rFonts w:ascii="Arial" w:hAnsi="Arial" w:cs="Arial"/>
                <w:sz w:val="19"/>
                <w:szCs w:val="19"/>
              </w:rPr>
              <w:t>Saw or heard conflict/violence between parents/caregivers (e.g., screaming, threatening, hitting, kicking)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1386064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  <w:tcBorders>
                  <w:top w:val="single" w:sz="8" w:space="0" w:color="5B9BD5" w:themeColor="accent5"/>
                  <w:left w:val="single" w:sz="12" w:space="0" w:color="2E74B5" w:themeColor="accent5" w:themeShade="BF"/>
                  <w:bottom w:val="single" w:sz="8" w:space="0" w:color="5B9BD5" w:themeColor="accent5"/>
                  <w:right w:val="single" w:sz="8" w:space="0" w:color="5B9BD5" w:themeColor="accent5"/>
                </w:tcBorders>
                <w:vAlign w:val="center"/>
              </w:tcPr>
              <w:p w14:paraId="2732AC76" w14:textId="3AF63C03" w:rsidR="003D0336" w:rsidRPr="007D0A0A" w:rsidRDefault="00046282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408848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4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12" w:space="0" w:color="2E74B5" w:themeColor="accent5" w:themeShade="BF"/>
                </w:tcBorders>
                <w:vAlign w:val="center"/>
              </w:tcPr>
              <w:p w14:paraId="5E0EE011" w14:textId="3727BEFB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363642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8" w:space="0" w:color="5B9BD5" w:themeColor="accent5"/>
                  <w:left w:val="single" w:sz="12" w:space="0" w:color="2E74B5" w:themeColor="accent5" w:themeShade="BF"/>
                  <w:bottom w:val="single" w:sz="8" w:space="0" w:color="5B9BD5" w:themeColor="accent5"/>
                  <w:right w:val="single" w:sz="8" w:space="0" w:color="5B9BD5" w:themeColor="accent5"/>
                </w:tcBorders>
                <w:vAlign w:val="center"/>
              </w:tcPr>
              <w:p w14:paraId="7BB6C4AA" w14:textId="22222A71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663056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2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8" w:space="0" w:color="5B9BD5" w:themeColor="accent5"/>
                </w:tcBorders>
                <w:vAlign w:val="center"/>
              </w:tcPr>
              <w:p w14:paraId="2DA39B74" w14:textId="67E63620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91809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5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12" w:space="0" w:color="2E74B5" w:themeColor="accent5" w:themeShade="BF"/>
                </w:tcBorders>
                <w:vAlign w:val="center"/>
              </w:tcPr>
              <w:p w14:paraId="788F87FB" w14:textId="1CE44C84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3D0336" w14:paraId="62FC2A30" w14:textId="77777777" w:rsidTr="00BF0FB6">
        <w:tc>
          <w:tcPr>
            <w:tcW w:w="562" w:type="dxa"/>
            <w:tcBorders>
              <w:top w:val="single" w:sz="6" w:space="0" w:color="5B9BD5" w:themeColor="accent5"/>
              <w:left w:val="single" w:sz="12" w:space="0" w:color="2E74B5" w:themeColor="accent5" w:themeShade="BF"/>
              <w:bottom w:val="single" w:sz="6" w:space="0" w:color="5B9BD5" w:themeColor="accent5"/>
              <w:right w:val="single" w:sz="12" w:space="0" w:color="2E74B5" w:themeColor="accent5" w:themeShade="BF"/>
            </w:tcBorders>
            <w:shd w:val="clear" w:color="auto" w:fill="BDD6EE" w:themeFill="accent5" w:themeFillTint="66"/>
            <w:vAlign w:val="center"/>
          </w:tcPr>
          <w:p w14:paraId="132B7024" w14:textId="506E6671" w:rsidR="003D0336" w:rsidRPr="00AC2648" w:rsidRDefault="003D0336" w:rsidP="00F10F0C">
            <w:pPr>
              <w:ind w:left="-15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C2648">
              <w:rPr>
                <w:rFonts w:ascii="Arial" w:hAnsi="Arial" w:cs="Arial"/>
                <w:b/>
                <w:bCs/>
                <w:sz w:val="19"/>
                <w:szCs w:val="19"/>
              </w:rPr>
              <w:t>33</w:t>
            </w:r>
          </w:p>
        </w:tc>
        <w:tc>
          <w:tcPr>
            <w:tcW w:w="7443" w:type="dxa"/>
            <w:tcBorders>
              <w:right w:val="single" w:sz="12" w:space="0" w:color="0070C0"/>
            </w:tcBorders>
            <w:shd w:val="clear" w:color="auto" w:fill="BDD6EE" w:themeFill="accent5" w:themeFillTint="66"/>
          </w:tcPr>
          <w:p w14:paraId="0479BEE4" w14:textId="620E33FA" w:rsidR="003D0336" w:rsidRPr="00AC2648" w:rsidRDefault="003D0336" w:rsidP="003D0336">
            <w:pPr>
              <w:rPr>
                <w:rFonts w:ascii="Arial" w:hAnsi="Arial" w:cs="Arial"/>
                <w:sz w:val="19"/>
                <w:szCs w:val="19"/>
              </w:rPr>
            </w:pPr>
            <w:r w:rsidRPr="00AC2648">
              <w:rPr>
                <w:rFonts w:ascii="Arial" w:hAnsi="Arial" w:cs="Arial"/>
                <w:sz w:val="19"/>
                <w:szCs w:val="19"/>
              </w:rPr>
              <w:t>Parents/caregivers separated or divorced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-891654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  <w:tcBorders>
                  <w:top w:val="single" w:sz="8" w:space="0" w:color="5B9BD5" w:themeColor="accent5"/>
                  <w:left w:val="single" w:sz="12" w:space="0" w:color="2E74B5" w:themeColor="accent5" w:themeShade="BF"/>
                  <w:bottom w:val="single" w:sz="6" w:space="0" w:color="5B9BD5" w:themeColor="accent5"/>
                  <w:right w:val="single" w:sz="6" w:space="0" w:color="5B9BD5" w:themeColor="accent5"/>
                </w:tcBorders>
                <w:shd w:val="clear" w:color="auto" w:fill="BDD6EE" w:themeFill="accent5" w:themeFillTint="66"/>
                <w:vAlign w:val="center"/>
              </w:tcPr>
              <w:p w14:paraId="4D9CF1F1" w14:textId="4C9EA837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78681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4" w:type="dxa"/>
                <w:tcBorders>
                  <w:top w:val="single" w:sz="8" w:space="0" w:color="5B9BD5" w:themeColor="accent5"/>
                  <w:left w:val="single" w:sz="6" w:space="0" w:color="5B9BD5" w:themeColor="accent5"/>
                  <w:bottom w:val="single" w:sz="6" w:space="0" w:color="5B9BD5" w:themeColor="accent5"/>
                  <w:right w:val="single" w:sz="12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18FA7E79" w14:textId="0FD32DA1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729342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8" w:space="0" w:color="5B9BD5" w:themeColor="accent5"/>
                  <w:left w:val="single" w:sz="12" w:space="0" w:color="2E74B5" w:themeColor="accent5" w:themeShade="BF"/>
                  <w:bottom w:val="single" w:sz="8" w:space="0" w:color="5B9BD5" w:themeColor="accent5"/>
                  <w:right w:val="single" w:sz="8" w:space="0" w:color="5B9BD5" w:themeColor="accent5"/>
                </w:tcBorders>
                <w:shd w:val="clear" w:color="auto" w:fill="BDD6EE" w:themeFill="accent5" w:themeFillTint="66"/>
                <w:vAlign w:val="center"/>
              </w:tcPr>
              <w:p w14:paraId="5CD2AC37" w14:textId="08AB5E92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655644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2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8" w:space="0" w:color="5B9BD5" w:themeColor="accent5"/>
                </w:tcBorders>
                <w:shd w:val="clear" w:color="auto" w:fill="BDD6EE" w:themeFill="accent5" w:themeFillTint="66"/>
                <w:vAlign w:val="center"/>
              </w:tcPr>
              <w:p w14:paraId="1925A608" w14:textId="2641B14E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2106107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5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12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545F3189" w14:textId="1FC3450F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3D0336" w14:paraId="2B15CFCF" w14:textId="77777777" w:rsidTr="001A3D53">
        <w:tc>
          <w:tcPr>
            <w:tcW w:w="562" w:type="dxa"/>
            <w:tcBorders>
              <w:top w:val="single" w:sz="6" w:space="0" w:color="5B9BD5" w:themeColor="accent5"/>
              <w:left w:val="single" w:sz="12" w:space="0" w:color="2E74B5" w:themeColor="accent5" w:themeShade="BF"/>
              <w:bottom w:val="single" w:sz="6" w:space="0" w:color="5B9BD5" w:themeColor="accent5"/>
              <w:right w:val="single" w:sz="12" w:space="0" w:color="2E74B5" w:themeColor="accent5" w:themeShade="BF"/>
            </w:tcBorders>
            <w:vAlign w:val="center"/>
          </w:tcPr>
          <w:p w14:paraId="2325F6FB" w14:textId="23A3EF61" w:rsidR="003D0336" w:rsidRPr="00AC2648" w:rsidRDefault="003D0336" w:rsidP="00F10F0C">
            <w:pPr>
              <w:ind w:left="-15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C2648">
              <w:rPr>
                <w:rFonts w:ascii="Arial" w:hAnsi="Arial" w:cs="Arial"/>
                <w:b/>
                <w:bCs/>
                <w:sz w:val="19"/>
                <w:szCs w:val="19"/>
              </w:rPr>
              <w:t>34</w:t>
            </w:r>
          </w:p>
        </w:tc>
        <w:tc>
          <w:tcPr>
            <w:tcW w:w="7443" w:type="dxa"/>
            <w:tcBorders>
              <w:right w:val="single" w:sz="12" w:space="0" w:color="0070C0"/>
            </w:tcBorders>
          </w:tcPr>
          <w:p w14:paraId="0280BD33" w14:textId="7C816463" w:rsidR="003D0336" w:rsidRPr="00AC2648" w:rsidRDefault="003D0336" w:rsidP="003D0336">
            <w:pPr>
              <w:rPr>
                <w:rFonts w:ascii="Arial" w:hAnsi="Arial" w:cs="Arial"/>
                <w:sz w:val="19"/>
                <w:szCs w:val="19"/>
              </w:rPr>
            </w:pPr>
            <w:r w:rsidRPr="00AC2648">
              <w:rPr>
                <w:rFonts w:ascii="Arial" w:hAnsi="Arial" w:cs="Arial"/>
                <w:bCs/>
                <w:sz w:val="19"/>
                <w:szCs w:val="19"/>
              </w:rPr>
              <w:t xml:space="preserve">Serious financial trouble for the family 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1115259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  <w:tcBorders>
                  <w:top w:val="single" w:sz="6" w:space="0" w:color="5B9BD5" w:themeColor="accent5"/>
                  <w:left w:val="single" w:sz="12" w:space="0" w:color="2E74B5" w:themeColor="accent5" w:themeShade="BF"/>
                  <w:bottom w:val="single" w:sz="6" w:space="0" w:color="5B9BD5" w:themeColor="accent5"/>
                  <w:right w:val="single" w:sz="6" w:space="0" w:color="5B9BD5" w:themeColor="accent5"/>
                </w:tcBorders>
                <w:vAlign w:val="center"/>
              </w:tcPr>
              <w:p w14:paraId="1FE70D7B" w14:textId="45E09638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478599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4" w:type="dxa"/>
                <w:tcBorders>
                  <w:top w:val="single" w:sz="6" w:space="0" w:color="5B9BD5" w:themeColor="accent5"/>
                  <w:left w:val="single" w:sz="6" w:space="0" w:color="5B9BD5" w:themeColor="accent5"/>
                  <w:bottom w:val="single" w:sz="6" w:space="0" w:color="5B9BD5" w:themeColor="accent5"/>
                  <w:right w:val="single" w:sz="12" w:space="0" w:color="2E74B5" w:themeColor="accent5" w:themeShade="BF"/>
                </w:tcBorders>
                <w:vAlign w:val="center"/>
              </w:tcPr>
              <w:p w14:paraId="7DFCEF80" w14:textId="500873FA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559173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8" w:space="0" w:color="5B9BD5" w:themeColor="accent5"/>
                  <w:left w:val="single" w:sz="12" w:space="0" w:color="2E74B5" w:themeColor="accent5" w:themeShade="BF"/>
                  <w:bottom w:val="single" w:sz="8" w:space="0" w:color="5B9BD5" w:themeColor="accent5"/>
                  <w:right w:val="single" w:sz="8" w:space="0" w:color="5B9BD5" w:themeColor="accent5"/>
                </w:tcBorders>
                <w:vAlign w:val="center"/>
              </w:tcPr>
              <w:p w14:paraId="6B7D0974" w14:textId="5B0CD08B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726808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2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8" w:space="0" w:color="5B9BD5" w:themeColor="accent5"/>
                </w:tcBorders>
                <w:vAlign w:val="center"/>
              </w:tcPr>
              <w:p w14:paraId="36E0AACA" w14:textId="0FF0E636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333329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5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12" w:space="0" w:color="2E74B5" w:themeColor="accent5" w:themeShade="BF"/>
                </w:tcBorders>
                <w:vAlign w:val="center"/>
              </w:tcPr>
              <w:p w14:paraId="6404E6C4" w14:textId="057E54A8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3D0336" w14:paraId="1BE426A0" w14:textId="77777777" w:rsidTr="00BF0FB6">
        <w:tc>
          <w:tcPr>
            <w:tcW w:w="562" w:type="dxa"/>
            <w:tcBorders>
              <w:top w:val="single" w:sz="6" w:space="0" w:color="5B9BD5" w:themeColor="accent5"/>
              <w:left w:val="single" w:sz="12" w:space="0" w:color="2E74B5" w:themeColor="accent5" w:themeShade="BF"/>
              <w:bottom w:val="single" w:sz="6" w:space="0" w:color="5B9BD5" w:themeColor="accent5"/>
              <w:right w:val="single" w:sz="12" w:space="0" w:color="2E74B5" w:themeColor="accent5" w:themeShade="BF"/>
            </w:tcBorders>
            <w:shd w:val="clear" w:color="auto" w:fill="BDD6EE" w:themeFill="accent5" w:themeFillTint="66"/>
            <w:vAlign w:val="center"/>
          </w:tcPr>
          <w:p w14:paraId="484600FB" w14:textId="576E7F7D" w:rsidR="003D0336" w:rsidRPr="00AC2648" w:rsidRDefault="003D0336" w:rsidP="00F10F0C">
            <w:pPr>
              <w:ind w:left="-15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C2648">
              <w:rPr>
                <w:rFonts w:ascii="Arial" w:hAnsi="Arial" w:cs="Arial"/>
                <w:b/>
                <w:bCs/>
                <w:sz w:val="19"/>
                <w:szCs w:val="19"/>
              </w:rPr>
              <w:t>35</w:t>
            </w:r>
          </w:p>
        </w:tc>
        <w:tc>
          <w:tcPr>
            <w:tcW w:w="7443" w:type="dxa"/>
            <w:tcBorders>
              <w:right w:val="single" w:sz="12" w:space="0" w:color="0070C0"/>
            </w:tcBorders>
            <w:shd w:val="clear" w:color="auto" w:fill="BDD6EE" w:themeFill="accent5" w:themeFillTint="66"/>
          </w:tcPr>
          <w:p w14:paraId="40A066EA" w14:textId="7A5F855D" w:rsidR="003D0336" w:rsidRPr="00AC2648" w:rsidRDefault="003D0336" w:rsidP="003D0336">
            <w:pPr>
              <w:rPr>
                <w:rFonts w:ascii="Arial" w:hAnsi="Arial" w:cs="Arial"/>
                <w:bCs/>
                <w:sz w:val="19"/>
                <w:szCs w:val="19"/>
              </w:rPr>
            </w:pPr>
            <w:r w:rsidRPr="00AC2648">
              <w:rPr>
                <w:rFonts w:ascii="Arial" w:hAnsi="Arial" w:cs="Arial"/>
                <w:sz w:val="19"/>
                <w:szCs w:val="19"/>
              </w:rPr>
              <w:t>Parent/caregiver with problematic drug or alcohol use, gambling, or other excessive behaviour (e.g., video games, social media, shopping)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-1257983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  <w:tcBorders>
                  <w:top w:val="single" w:sz="6" w:space="0" w:color="5B9BD5" w:themeColor="accent5"/>
                  <w:left w:val="single" w:sz="12" w:space="0" w:color="2E74B5" w:themeColor="accent5" w:themeShade="BF"/>
                  <w:bottom w:val="single" w:sz="6" w:space="0" w:color="5B9BD5" w:themeColor="accent5"/>
                  <w:right w:val="single" w:sz="6" w:space="0" w:color="5B9BD5" w:themeColor="accent5"/>
                </w:tcBorders>
                <w:shd w:val="clear" w:color="auto" w:fill="BDD6EE" w:themeFill="accent5" w:themeFillTint="66"/>
                <w:vAlign w:val="center"/>
              </w:tcPr>
              <w:p w14:paraId="6498EEA8" w14:textId="5E5D117B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726492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4" w:type="dxa"/>
                <w:tcBorders>
                  <w:top w:val="single" w:sz="6" w:space="0" w:color="5B9BD5" w:themeColor="accent5"/>
                  <w:left w:val="single" w:sz="6" w:space="0" w:color="5B9BD5" w:themeColor="accent5"/>
                  <w:bottom w:val="single" w:sz="6" w:space="0" w:color="5B9BD5" w:themeColor="accent5"/>
                  <w:right w:val="single" w:sz="12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5A088017" w14:textId="1358FEB5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335914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8" w:space="0" w:color="5B9BD5" w:themeColor="accent5"/>
                  <w:left w:val="single" w:sz="12" w:space="0" w:color="2E74B5" w:themeColor="accent5" w:themeShade="BF"/>
                  <w:bottom w:val="single" w:sz="8" w:space="0" w:color="5B9BD5" w:themeColor="accent5"/>
                  <w:right w:val="single" w:sz="8" w:space="0" w:color="5B9BD5" w:themeColor="accent5"/>
                </w:tcBorders>
                <w:shd w:val="clear" w:color="auto" w:fill="BDD6EE" w:themeFill="accent5" w:themeFillTint="66"/>
                <w:vAlign w:val="center"/>
              </w:tcPr>
              <w:p w14:paraId="1326E320" w14:textId="7EA37231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094697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2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8" w:space="0" w:color="5B9BD5" w:themeColor="accent5"/>
                </w:tcBorders>
                <w:shd w:val="clear" w:color="auto" w:fill="BDD6EE" w:themeFill="accent5" w:themeFillTint="66"/>
                <w:vAlign w:val="center"/>
              </w:tcPr>
              <w:p w14:paraId="55E40443" w14:textId="5BF3EA9D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861776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5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12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27845CAD" w14:textId="4CDDF778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3D0336" w14:paraId="0D7305FB" w14:textId="77777777" w:rsidTr="001A3D53">
        <w:tc>
          <w:tcPr>
            <w:tcW w:w="562" w:type="dxa"/>
            <w:tcBorders>
              <w:top w:val="single" w:sz="6" w:space="0" w:color="5B9BD5" w:themeColor="accent5"/>
              <w:left w:val="single" w:sz="12" w:space="0" w:color="2E74B5" w:themeColor="accent5" w:themeShade="BF"/>
              <w:bottom w:val="single" w:sz="6" w:space="0" w:color="5B9BD5" w:themeColor="accent5"/>
              <w:right w:val="single" w:sz="12" w:space="0" w:color="2E74B5" w:themeColor="accent5" w:themeShade="BF"/>
            </w:tcBorders>
            <w:vAlign w:val="center"/>
          </w:tcPr>
          <w:p w14:paraId="1EFADBF2" w14:textId="2470D00A" w:rsidR="003D0336" w:rsidRPr="00AC2648" w:rsidRDefault="003D0336" w:rsidP="00F10F0C">
            <w:pPr>
              <w:ind w:left="-15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C2648">
              <w:rPr>
                <w:rFonts w:ascii="Arial" w:hAnsi="Arial" w:cs="Arial"/>
                <w:b/>
                <w:bCs/>
                <w:sz w:val="19"/>
                <w:szCs w:val="19"/>
              </w:rPr>
              <w:t>36</w:t>
            </w:r>
          </w:p>
        </w:tc>
        <w:tc>
          <w:tcPr>
            <w:tcW w:w="7443" w:type="dxa"/>
            <w:tcBorders>
              <w:right w:val="single" w:sz="12" w:space="0" w:color="0070C0"/>
            </w:tcBorders>
          </w:tcPr>
          <w:p w14:paraId="18D494EE" w14:textId="49A0107B" w:rsidR="003D0336" w:rsidRPr="00AC2648" w:rsidRDefault="003D0336" w:rsidP="003D0336">
            <w:pPr>
              <w:rPr>
                <w:rFonts w:ascii="Arial" w:hAnsi="Arial" w:cs="Arial"/>
                <w:sz w:val="19"/>
                <w:szCs w:val="19"/>
              </w:rPr>
            </w:pPr>
            <w:r w:rsidRPr="00AC2648">
              <w:rPr>
                <w:rFonts w:ascii="Arial" w:hAnsi="Arial" w:cs="Arial"/>
                <w:sz w:val="19"/>
                <w:szCs w:val="19"/>
              </w:rPr>
              <w:t>Parent/caregiver with serious emotional or mental health problems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-187295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  <w:tcBorders>
                  <w:top w:val="single" w:sz="6" w:space="0" w:color="5B9BD5" w:themeColor="accent5"/>
                  <w:left w:val="single" w:sz="12" w:space="0" w:color="2E74B5" w:themeColor="accent5" w:themeShade="BF"/>
                  <w:bottom w:val="single" w:sz="6" w:space="0" w:color="5B9BD5" w:themeColor="accent5"/>
                  <w:right w:val="single" w:sz="6" w:space="0" w:color="5B9BD5" w:themeColor="accent5"/>
                </w:tcBorders>
                <w:vAlign w:val="center"/>
              </w:tcPr>
              <w:p w14:paraId="2E6222EA" w14:textId="245BD5A6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465590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4" w:type="dxa"/>
                <w:tcBorders>
                  <w:top w:val="single" w:sz="6" w:space="0" w:color="5B9BD5" w:themeColor="accent5"/>
                  <w:left w:val="single" w:sz="6" w:space="0" w:color="5B9BD5" w:themeColor="accent5"/>
                  <w:bottom w:val="single" w:sz="6" w:space="0" w:color="5B9BD5" w:themeColor="accent5"/>
                  <w:right w:val="single" w:sz="12" w:space="0" w:color="2E74B5" w:themeColor="accent5" w:themeShade="BF"/>
                </w:tcBorders>
                <w:vAlign w:val="center"/>
              </w:tcPr>
              <w:p w14:paraId="05E2242F" w14:textId="24C13184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160423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8" w:space="0" w:color="5B9BD5" w:themeColor="accent5"/>
                  <w:left w:val="single" w:sz="12" w:space="0" w:color="2E74B5" w:themeColor="accent5" w:themeShade="BF"/>
                  <w:bottom w:val="single" w:sz="8" w:space="0" w:color="5B9BD5" w:themeColor="accent5"/>
                  <w:right w:val="single" w:sz="8" w:space="0" w:color="5B9BD5" w:themeColor="accent5"/>
                </w:tcBorders>
                <w:vAlign w:val="center"/>
              </w:tcPr>
              <w:p w14:paraId="4F92C2E4" w14:textId="59B5D59A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604372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2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8" w:space="0" w:color="5B9BD5" w:themeColor="accent5"/>
                </w:tcBorders>
                <w:vAlign w:val="center"/>
              </w:tcPr>
              <w:p w14:paraId="4C4B77EC" w14:textId="6982B66F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3886441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5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12" w:space="0" w:color="2E74B5" w:themeColor="accent5" w:themeShade="BF"/>
                </w:tcBorders>
                <w:vAlign w:val="center"/>
              </w:tcPr>
              <w:p w14:paraId="06448370" w14:textId="10B99893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3D0336" w14:paraId="4FD4DF68" w14:textId="77777777" w:rsidTr="00BF0FB6">
        <w:tc>
          <w:tcPr>
            <w:tcW w:w="562" w:type="dxa"/>
            <w:tcBorders>
              <w:top w:val="single" w:sz="6" w:space="0" w:color="5B9BD5" w:themeColor="accent5"/>
              <w:left w:val="single" w:sz="12" w:space="0" w:color="2E74B5" w:themeColor="accent5" w:themeShade="BF"/>
              <w:bottom w:val="single" w:sz="6" w:space="0" w:color="5B9BD5" w:themeColor="accent5"/>
              <w:right w:val="single" w:sz="12" w:space="0" w:color="2E74B5" w:themeColor="accent5" w:themeShade="BF"/>
            </w:tcBorders>
            <w:shd w:val="clear" w:color="auto" w:fill="BDD6EE" w:themeFill="accent5" w:themeFillTint="66"/>
            <w:vAlign w:val="center"/>
          </w:tcPr>
          <w:p w14:paraId="7E81E3E0" w14:textId="2322417F" w:rsidR="003D0336" w:rsidRPr="00AC2648" w:rsidRDefault="003D0336" w:rsidP="00F10F0C">
            <w:pPr>
              <w:ind w:left="-15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C2648">
              <w:rPr>
                <w:rFonts w:ascii="Arial" w:hAnsi="Arial" w:cs="Arial"/>
                <w:b/>
                <w:bCs/>
                <w:sz w:val="19"/>
                <w:szCs w:val="19"/>
              </w:rPr>
              <w:t>37</w:t>
            </w:r>
          </w:p>
        </w:tc>
        <w:tc>
          <w:tcPr>
            <w:tcW w:w="7443" w:type="dxa"/>
            <w:tcBorders>
              <w:right w:val="single" w:sz="12" w:space="0" w:color="0070C0"/>
            </w:tcBorders>
            <w:shd w:val="clear" w:color="auto" w:fill="BDD6EE" w:themeFill="accent5" w:themeFillTint="66"/>
          </w:tcPr>
          <w:p w14:paraId="581016F6" w14:textId="04B33DF8" w:rsidR="003D0336" w:rsidRPr="00AC2648" w:rsidRDefault="003D0336" w:rsidP="003D0336">
            <w:pPr>
              <w:rPr>
                <w:rFonts w:ascii="Arial" w:hAnsi="Arial" w:cs="Arial"/>
                <w:sz w:val="19"/>
                <w:szCs w:val="19"/>
              </w:rPr>
            </w:pPr>
            <w:r w:rsidRPr="00AC2648">
              <w:rPr>
                <w:rFonts w:ascii="Arial" w:hAnsi="Arial" w:cs="Arial"/>
                <w:sz w:val="19"/>
                <w:szCs w:val="19"/>
              </w:rPr>
              <w:t>Significant separation from parent/caregiver or close family member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1983733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  <w:tcBorders>
                  <w:top w:val="single" w:sz="6" w:space="0" w:color="5B9BD5" w:themeColor="accent5"/>
                  <w:left w:val="single" w:sz="12" w:space="0" w:color="2E74B5" w:themeColor="accent5" w:themeShade="BF"/>
                  <w:bottom w:val="single" w:sz="6" w:space="0" w:color="5B9BD5" w:themeColor="accent5"/>
                  <w:right w:val="single" w:sz="6" w:space="0" w:color="5B9BD5" w:themeColor="accent5"/>
                </w:tcBorders>
                <w:shd w:val="clear" w:color="auto" w:fill="BDD6EE" w:themeFill="accent5" w:themeFillTint="66"/>
                <w:vAlign w:val="center"/>
              </w:tcPr>
              <w:p w14:paraId="7C4DCEAE" w14:textId="3CEBECCA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2083524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4" w:type="dxa"/>
                <w:tcBorders>
                  <w:top w:val="single" w:sz="6" w:space="0" w:color="5B9BD5" w:themeColor="accent5"/>
                  <w:left w:val="single" w:sz="6" w:space="0" w:color="5B9BD5" w:themeColor="accent5"/>
                  <w:bottom w:val="single" w:sz="6" w:space="0" w:color="5B9BD5" w:themeColor="accent5"/>
                  <w:right w:val="single" w:sz="12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4FFED7F4" w14:textId="42D3ADD5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686051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8" w:space="0" w:color="5B9BD5" w:themeColor="accent5"/>
                  <w:left w:val="single" w:sz="12" w:space="0" w:color="2E74B5" w:themeColor="accent5" w:themeShade="BF"/>
                  <w:bottom w:val="single" w:sz="8" w:space="0" w:color="5B9BD5" w:themeColor="accent5"/>
                  <w:right w:val="single" w:sz="8" w:space="0" w:color="5B9BD5" w:themeColor="accent5"/>
                </w:tcBorders>
                <w:shd w:val="clear" w:color="auto" w:fill="BDD6EE" w:themeFill="accent5" w:themeFillTint="66"/>
                <w:vAlign w:val="center"/>
              </w:tcPr>
              <w:p w14:paraId="7EAF9775" w14:textId="79767298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607645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2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8" w:space="0" w:color="5B9BD5" w:themeColor="accent5"/>
                </w:tcBorders>
                <w:shd w:val="clear" w:color="auto" w:fill="BDD6EE" w:themeFill="accent5" w:themeFillTint="66"/>
                <w:vAlign w:val="center"/>
              </w:tcPr>
              <w:p w14:paraId="31527252" w14:textId="29F61E22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008975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5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12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42F86F5B" w14:textId="1AD12947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3D0336" w14:paraId="399E1758" w14:textId="77777777" w:rsidTr="001A3D53">
        <w:tc>
          <w:tcPr>
            <w:tcW w:w="562" w:type="dxa"/>
            <w:tcBorders>
              <w:top w:val="single" w:sz="6" w:space="0" w:color="5B9BD5" w:themeColor="accent5"/>
              <w:left w:val="single" w:sz="12" w:space="0" w:color="2E74B5" w:themeColor="accent5" w:themeShade="BF"/>
              <w:bottom w:val="single" w:sz="6" w:space="0" w:color="5B9BD5" w:themeColor="accent5"/>
              <w:right w:val="single" w:sz="12" w:space="0" w:color="2E74B5" w:themeColor="accent5" w:themeShade="BF"/>
            </w:tcBorders>
            <w:vAlign w:val="center"/>
          </w:tcPr>
          <w:p w14:paraId="21D66D21" w14:textId="0FAD52E4" w:rsidR="003D0336" w:rsidRPr="00AC2648" w:rsidRDefault="003D0336" w:rsidP="00F10F0C">
            <w:pPr>
              <w:ind w:left="-15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C2648">
              <w:rPr>
                <w:rFonts w:ascii="Arial" w:hAnsi="Arial" w:cs="Arial"/>
                <w:b/>
                <w:bCs/>
                <w:sz w:val="19"/>
                <w:szCs w:val="19"/>
              </w:rPr>
              <w:t>38</w:t>
            </w:r>
          </w:p>
        </w:tc>
        <w:tc>
          <w:tcPr>
            <w:tcW w:w="7443" w:type="dxa"/>
            <w:tcBorders>
              <w:right w:val="single" w:sz="12" w:space="0" w:color="0070C0"/>
            </w:tcBorders>
          </w:tcPr>
          <w:p w14:paraId="3A256042" w14:textId="6C36E8FE" w:rsidR="003D0336" w:rsidRPr="00AC2648" w:rsidRDefault="003D0336" w:rsidP="003D0336">
            <w:pPr>
              <w:rPr>
                <w:rFonts w:ascii="Arial" w:hAnsi="Arial" w:cs="Arial"/>
                <w:sz w:val="19"/>
                <w:szCs w:val="19"/>
              </w:rPr>
            </w:pPr>
            <w:r w:rsidRPr="00AC2648">
              <w:rPr>
                <w:rFonts w:ascii="Arial" w:hAnsi="Arial" w:cs="Arial"/>
                <w:sz w:val="19"/>
                <w:szCs w:val="19"/>
              </w:rPr>
              <w:t>Removed from home by authorities (e.g., child protection</w:t>
            </w:r>
            <w:r w:rsidR="00F578E3">
              <w:rPr>
                <w:rFonts w:ascii="Arial" w:hAnsi="Arial" w:cs="Arial"/>
                <w:sz w:val="19"/>
                <w:szCs w:val="19"/>
              </w:rPr>
              <w:t xml:space="preserve"> agency</w:t>
            </w:r>
            <w:r w:rsidRPr="00AC2648">
              <w:rPr>
                <w:rFonts w:ascii="Arial" w:hAnsi="Arial" w:cs="Arial"/>
                <w:sz w:val="19"/>
                <w:szCs w:val="19"/>
              </w:rPr>
              <w:t>)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-900597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  <w:tcBorders>
                  <w:top w:val="single" w:sz="6" w:space="0" w:color="5B9BD5" w:themeColor="accent5"/>
                  <w:left w:val="single" w:sz="12" w:space="0" w:color="2E74B5" w:themeColor="accent5" w:themeShade="BF"/>
                  <w:bottom w:val="single" w:sz="6" w:space="0" w:color="5B9BD5" w:themeColor="accent5"/>
                  <w:right w:val="single" w:sz="6" w:space="0" w:color="5B9BD5" w:themeColor="accent5"/>
                </w:tcBorders>
                <w:vAlign w:val="center"/>
              </w:tcPr>
              <w:p w14:paraId="46EA9294" w14:textId="55787FB3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361717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4" w:type="dxa"/>
                <w:tcBorders>
                  <w:top w:val="single" w:sz="6" w:space="0" w:color="5B9BD5" w:themeColor="accent5"/>
                  <w:left w:val="single" w:sz="6" w:space="0" w:color="5B9BD5" w:themeColor="accent5"/>
                  <w:bottom w:val="single" w:sz="6" w:space="0" w:color="5B9BD5" w:themeColor="accent5"/>
                  <w:right w:val="single" w:sz="12" w:space="0" w:color="2E74B5" w:themeColor="accent5" w:themeShade="BF"/>
                </w:tcBorders>
                <w:vAlign w:val="center"/>
              </w:tcPr>
              <w:p w14:paraId="3005FFFF" w14:textId="4D833D1E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2107149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8" w:space="0" w:color="5B9BD5" w:themeColor="accent5"/>
                  <w:left w:val="single" w:sz="12" w:space="0" w:color="2E74B5" w:themeColor="accent5" w:themeShade="BF"/>
                  <w:bottom w:val="single" w:sz="8" w:space="0" w:color="5B9BD5" w:themeColor="accent5"/>
                  <w:right w:val="single" w:sz="8" w:space="0" w:color="5B9BD5" w:themeColor="accent5"/>
                </w:tcBorders>
                <w:vAlign w:val="center"/>
              </w:tcPr>
              <w:p w14:paraId="713AB75F" w14:textId="2711BEE9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576049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2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8" w:space="0" w:color="5B9BD5" w:themeColor="accent5"/>
                </w:tcBorders>
                <w:vAlign w:val="center"/>
              </w:tcPr>
              <w:p w14:paraId="74999A44" w14:textId="1D6EF162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2007124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5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12" w:space="0" w:color="2E74B5" w:themeColor="accent5" w:themeShade="BF"/>
                </w:tcBorders>
                <w:vAlign w:val="center"/>
              </w:tcPr>
              <w:p w14:paraId="43C00C21" w14:textId="0A635D53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3D0336" w14:paraId="2DE37E81" w14:textId="77777777" w:rsidTr="00BF0FB6">
        <w:tc>
          <w:tcPr>
            <w:tcW w:w="562" w:type="dxa"/>
            <w:tcBorders>
              <w:top w:val="single" w:sz="6" w:space="0" w:color="5B9BD5" w:themeColor="accent5"/>
              <w:left w:val="single" w:sz="12" w:space="0" w:color="2E74B5" w:themeColor="accent5" w:themeShade="BF"/>
              <w:bottom w:val="single" w:sz="6" w:space="0" w:color="5B9BD5" w:themeColor="accent5"/>
              <w:right w:val="single" w:sz="12" w:space="0" w:color="2E74B5" w:themeColor="accent5" w:themeShade="BF"/>
            </w:tcBorders>
            <w:shd w:val="clear" w:color="auto" w:fill="BDD6EE" w:themeFill="accent5" w:themeFillTint="66"/>
            <w:vAlign w:val="center"/>
          </w:tcPr>
          <w:p w14:paraId="445DE56F" w14:textId="66615F96" w:rsidR="003D0336" w:rsidRPr="00AC2648" w:rsidRDefault="003D0336" w:rsidP="00F10F0C">
            <w:pPr>
              <w:ind w:left="-15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C2648">
              <w:rPr>
                <w:rFonts w:ascii="Arial" w:hAnsi="Arial" w:cs="Arial"/>
                <w:b/>
                <w:bCs/>
                <w:sz w:val="19"/>
                <w:szCs w:val="19"/>
              </w:rPr>
              <w:t>39</w:t>
            </w:r>
          </w:p>
        </w:tc>
        <w:tc>
          <w:tcPr>
            <w:tcW w:w="7443" w:type="dxa"/>
            <w:tcBorders>
              <w:right w:val="single" w:sz="12" w:space="0" w:color="0070C0"/>
            </w:tcBorders>
            <w:shd w:val="clear" w:color="auto" w:fill="BDD6EE" w:themeFill="accent5" w:themeFillTint="66"/>
          </w:tcPr>
          <w:p w14:paraId="6137A405" w14:textId="2A7FB9A7" w:rsidR="003D0336" w:rsidRPr="00AC2648" w:rsidRDefault="003D0336" w:rsidP="003D0336">
            <w:pPr>
              <w:rPr>
                <w:rFonts w:ascii="Arial" w:hAnsi="Arial" w:cs="Arial"/>
                <w:sz w:val="19"/>
                <w:szCs w:val="19"/>
              </w:rPr>
            </w:pPr>
            <w:r w:rsidRPr="00AC2648">
              <w:rPr>
                <w:rFonts w:ascii="Arial" w:hAnsi="Arial" w:cs="Arial"/>
                <w:sz w:val="19"/>
                <w:szCs w:val="19"/>
              </w:rPr>
              <w:t>Highly sexual home (e.g., saw/heard adult sexuality, frequent sexual language)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1107241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  <w:tcBorders>
                  <w:top w:val="single" w:sz="6" w:space="0" w:color="5B9BD5" w:themeColor="accent5"/>
                  <w:left w:val="single" w:sz="12" w:space="0" w:color="2E74B5" w:themeColor="accent5" w:themeShade="BF"/>
                  <w:bottom w:val="single" w:sz="6" w:space="0" w:color="5B9BD5" w:themeColor="accent5"/>
                  <w:right w:val="single" w:sz="6" w:space="0" w:color="5B9BD5" w:themeColor="accent5"/>
                </w:tcBorders>
                <w:shd w:val="clear" w:color="auto" w:fill="BDD6EE" w:themeFill="accent5" w:themeFillTint="66"/>
                <w:vAlign w:val="center"/>
              </w:tcPr>
              <w:p w14:paraId="2E9C45B5" w14:textId="0AFD46E9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663815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4" w:type="dxa"/>
                <w:tcBorders>
                  <w:top w:val="single" w:sz="6" w:space="0" w:color="5B9BD5" w:themeColor="accent5"/>
                  <w:left w:val="single" w:sz="6" w:space="0" w:color="5B9BD5" w:themeColor="accent5"/>
                  <w:bottom w:val="single" w:sz="6" w:space="0" w:color="5B9BD5" w:themeColor="accent5"/>
                  <w:right w:val="single" w:sz="12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3C2B0E31" w14:textId="48E7FC4D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227357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8" w:space="0" w:color="5B9BD5" w:themeColor="accent5"/>
                  <w:left w:val="single" w:sz="12" w:space="0" w:color="2E74B5" w:themeColor="accent5" w:themeShade="BF"/>
                  <w:bottom w:val="single" w:sz="8" w:space="0" w:color="5B9BD5" w:themeColor="accent5"/>
                  <w:right w:val="single" w:sz="8" w:space="0" w:color="5B9BD5" w:themeColor="accent5"/>
                </w:tcBorders>
                <w:shd w:val="clear" w:color="auto" w:fill="BDD6EE" w:themeFill="accent5" w:themeFillTint="66"/>
                <w:vAlign w:val="center"/>
              </w:tcPr>
              <w:p w14:paraId="5ACC34AE" w14:textId="18E9E288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0858347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2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8" w:space="0" w:color="5B9BD5" w:themeColor="accent5"/>
                </w:tcBorders>
                <w:shd w:val="clear" w:color="auto" w:fill="BDD6EE" w:themeFill="accent5" w:themeFillTint="66"/>
                <w:vAlign w:val="center"/>
              </w:tcPr>
              <w:p w14:paraId="670DF0F8" w14:textId="3D6A4A02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665895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5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12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1CE23A4E" w14:textId="2CFC7906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3D0336" w14:paraId="12FF00C6" w14:textId="77777777" w:rsidTr="001A3D53">
        <w:tc>
          <w:tcPr>
            <w:tcW w:w="562" w:type="dxa"/>
            <w:tcBorders>
              <w:top w:val="single" w:sz="6" w:space="0" w:color="5B9BD5" w:themeColor="accent5"/>
              <w:left w:val="single" w:sz="12" w:space="0" w:color="2E74B5" w:themeColor="accent5" w:themeShade="BF"/>
              <w:bottom w:val="single" w:sz="12" w:space="0" w:color="2E74B5" w:themeColor="accent5" w:themeShade="BF"/>
              <w:right w:val="single" w:sz="12" w:space="0" w:color="2E74B5" w:themeColor="accent5" w:themeShade="BF"/>
            </w:tcBorders>
            <w:vAlign w:val="center"/>
          </w:tcPr>
          <w:p w14:paraId="1FAB0263" w14:textId="605337A1" w:rsidR="003D0336" w:rsidRPr="00AC2648" w:rsidRDefault="003D0336" w:rsidP="00F10F0C">
            <w:pPr>
              <w:ind w:left="-15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C2648">
              <w:rPr>
                <w:rFonts w:ascii="Arial" w:hAnsi="Arial" w:cs="Arial"/>
                <w:b/>
                <w:bCs/>
                <w:sz w:val="19"/>
                <w:szCs w:val="19"/>
              </w:rPr>
              <w:t>40</w:t>
            </w:r>
          </w:p>
        </w:tc>
        <w:tc>
          <w:tcPr>
            <w:tcW w:w="7443" w:type="dxa"/>
            <w:tcBorders>
              <w:bottom w:val="single" w:sz="12" w:space="0" w:color="2E74B5" w:themeColor="accent5" w:themeShade="BF"/>
              <w:right w:val="single" w:sz="12" w:space="0" w:color="0070C0"/>
            </w:tcBorders>
          </w:tcPr>
          <w:p w14:paraId="7E8761DC" w14:textId="192F5C2E" w:rsidR="003D0336" w:rsidRPr="00AC2648" w:rsidRDefault="003D0336" w:rsidP="003D0336">
            <w:pPr>
              <w:rPr>
                <w:rFonts w:ascii="Arial" w:hAnsi="Arial" w:cs="Arial"/>
                <w:sz w:val="19"/>
                <w:szCs w:val="19"/>
              </w:rPr>
            </w:pPr>
            <w:r w:rsidRPr="00AC2648">
              <w:rPr>
                <w:rFonts w:ascii="Arial" w:hAnsi="Arial" w:cs="Arial"/>
                <w:sz w:val="19"/>
                <w:szCs w:val="19"/>
              </w:rPr>
              <w:t xml:space="preserve">Exposed to, made to do, or had sexual things done to </w:t>
            </w:r>
            <w:r w:rsidR="006E54F3">
              <w:rPr>
                <w:rFonts w:ascii="Arial" w:hAnsi="Arial" w:cs="Arial"/>
                <w:sz w:val="19"/>
                <w:szCs w:val="19"/>
              </w:rPr>
              <w:t>you</w:t>
            </w:r>
            <w:r w:rsidRPr="00AC2648">
              <w:rPr>
                <w:rFonts w:ascii="Arial" w:hAnsi="Arial" w:cs="Arial"/>
                <w:sz w:val="19"/>
                <w:szCs w:val="19"/>
              </w:rPr>
              <w:t xml:space="preserve"> by someone in </w:t>
            </w:r>
            <w:r w:rsidRPr="00AC2648">
              <w:rPr>
                <w:rFonts w:ascii="Arial" w:hAnsi="Arial" w:cs="Arial"/>
                <w:sz w:val="19"/>
                <w:szCs w:val="19"/>
              </w:rPr>
              <w:br/>
              <w:t>the family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-646516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  <w:tcBorders>
                  <w:top w:val="single" w:sz="6" w:space="0" w:color="5B9BD5" w:themeColor="accent5"/>
                  <w:left w:val="single" w:sz="12" w:space="0" w:color="2E74B5" w:themeColor="accent5" w:themeShade="BF"/>
                  <w:bottom w:val="single" w:sz="12" w:space="0" w:color="2E74B5" w:themeColor="accent5" w:themeShade="BF"/>
                  <w:right w:val="single" w:sz="6" w:space="0" w:color="5B9BD5" w:themeColor="accent5"/>
                </w:tcBorders>
                <w:vAlign w:val="center"/>
              </w:tcPr>
              <w:p w14:paraId="2AC22338" w14:textId="1ADC5465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591137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4" w:type="dxa"/>
                <w:tcBorders>
                  <w:top w:val="single" w:sz="6" w:space="0" w:color="5B9BD5" w:themeColor="accent5"/>
                  <w:left w:val="single" w:sz="6" w:space="0" w:color="5B9BD5" w:themeColor="accent5"/>
                  <w:bottom w:val="single" w:sz="12" w:space="0" w:color="2E74B5" w:themeColor="accent5" w:themeShade="BF"/>
                  <w:right w:val="single" w:sz="12" w:space="0" w:color="2E74B5" w:themeColor="accent5" w:themeShade="BF"/>
                </w:tcBorders>
                <w:vAlign w:val="center"/>
              </w:tcPr>
              <w:p w14:paraId="74CDDD34" w14:textId="386BA7E4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707374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8" w:space="0" w:color="5B9BD5" w:themeColor="accent5"/>
                  <w:left w:val="single" w:sz="12" w:space="0" w:color="2E74B5" w:themeColor="accent5" w:themeShade="BF"/>
                  <w:bottom w:val="single" w:sz="12" w:space="0" w:color="2E74B5" w:themeColor="accent5" w:themeShade="BF"/>
                  <w:right w:val="single" w:sz="8" w:space="0" w:color="5B9BD5" w:themeColor="accent5"/>
                </w:tcBorders>
                <w:vAlign w:val="center"/>
              </w:tcPr>
              <w:p w14:paraId="18AC0722" w14:textId="64ECA557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887179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2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12" w:space="0" w:color="2E74B5" w:themeColor="accent5" w:themeShade="BF"/>
                  <w:right w:val="single" w:sz="8" w:space="0" w:color="5B9BD5" w:themeColor="accent5"/>
                </w:tcBorders>
                <w:vAlign w:val="center"/>
              </w:tcPr>
              <w:p w14:paraId="1A9A64EB" w14:textId="60EA045A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426472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5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12" w:space="0" w:color="2E74B5" w:themeColor="accent5" w:themeShade="BF"/>
                  <w:right w:val="single" w:sz="12" w:space="0" w:color="2E74B5" w:themeColor="accent5" w:themeShade="BF"/>
                </w:tcBorders>
                <w:vAlign w:val="center"/>
              </w:tcPr>
              <w:p w14:paraId="301E3C60" w14:textId="76F41A40" w:rsidR="003D0336" w:rsidRPr="007D0A0A" w:rsidRDefault="003D0336" w:rsidP="007D0A0A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797C75" w14:paraId="00C1BED3" w14:textId="77777777" w:rsidTr="001A3D53">
        <w:tblPrEx>
          <w:jc w:val="center"/>
          <w:tblInd w:w="0" w:type="dxa"/>
        </w:tblPrEx>
        <w:trPr>
          <w:trHeight w:val="309"/>
          <w:jc w:val="center"/>
        </w:trPr>
        <w:tc>
          <w:tcPr>
            <w:tcW w:w="8005" w:type="dxa"/>
            <w:gridSpan w:val="2"/>
            <w:tcBorders>
              <w:top w:val="nil"/>
              <w:left w:val="single" w:sz="12" w:space="0" w:color="2E74B5" w:themeColor="accent5" w:themeShade="BF"/>
              <w:bottom w:val="single" w:sz="12" w:space="0" w:color="2E74B5" w:themeColor="accent5" w:themeShade="BF"/>
              <w:right w:val="single" w:sz="12" w:space="0" w:color="2E74B5" w:themeColor="accent5" w:themeShade="BF"/>
            </w:tcBorders>
            <w:shd w:val="clear" w:color="auto" w:fill="9CC2E5" w:themeFill="accent5" w:themeFillTint="99"/>
            <w:vAlign w:val="center"/>
          </w:tcPr>
          <w:p w14:paraId="77592657" w14:textId="77777777" w:rsidR="00797C75" w:rsidRPr="00AC2648" w:rsidRDefault="00797C75" w:rsidP="00400736">
            <w:pPr>
              <w:spacing w:line="276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C2648">
              <w:rPr>
                <w:rFonts w:ascii="Arial" w:hAnsi="Arial" w:cs="Arial"/>
                <w:sz w:val="19"/>
                <w:szCs w:val="19"/>
              </w:rPr>
              <w:t>Other</w:t>
            </w:r>
          </w:p>
        </w:tc>
        <w:tc>
          <w:tcPr>
            <w:tcW w:w="573" w:type="dxa"/>
            <w:tcBorders>
              <w:top w:val="nil"/>
              <w:left w:val="single" w:sz="12" w:space="0" w:color="2E74B5" w:themeColor="accent5" w:themeShade="BF"/>
              <w:bottom w:val="single" w:sz="12" w:space="0" w:color="2E74B5" w:themeColor="accent5" w:themeShade="BF"/>
              <w:right w:val="single" w:sz="6" w:space="0" w:color="5B9BD5" w:themeColor="accent5"/>
            </w:tcBorders>
            <w:shd w:val="clear" w:color="auto" w:fill="9CC2E5" w:themeFill="accent5" w:themeFillTint="99"/>
            <w:vAlign w:val="center"/>
          </w:tcPr>
          <w:p w14:paraId="3220BE55" w14:textId="65E39958" w:rsidR="00797C75" w:rsidRDefault="00AF1EF9" w:rsidP="00400736">
            <w:pPr>
              <w:jc w:val="center"/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No</w:t>
            </w:r>
          </w:p>
        </w:tc>
        <w:tc>
          <w:tcPr>
            <w:tcW w:w="524" w:type="dxa"/>
            <w:tcBorders>
              <w:top w:val="nil"/>
              <w:left w:val="single" w:sz="6" w:space="0" w:color="5B9BD5" w:themeColor="accent5"/>
              <w:bottom w:val="single" w:sz="12" w:space="0" w:color="2E74B5" w:themeColor="accent5" w:themeShade="BF"/>
              <w:right w:val="single" w:sz="12" w:space="0" w:color="2E74B5" w:themeColor="accent5" w:themeShade="BF"/>
            </w:tcBorders>
            <w:shd w:val="clear" w:color="auto" w:fill="9CC2E5" w:themeFill="accent5" w:themeFillTint="99"/>
            <w:vAlign w:val="center"/>
          </w:tcPr>
          <w:p w14:paraId="2D329DEB" w14:textId="0BCEFB56" w:rsidR="00797C75" w:rsidRDefault="00AF1EF9" w:rsidP="00400736">
            <w:pPr>
              <w:jc w:val="center"/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Yes </w:t>
            </w:r>
          </w:p>
        </w:tc>
        <w:tc>
          <w:tcPr>
            <w:tcW w:w="909" w:type="dxa"/>
            <w:tcBorders>
              <w:top w:val="nil"/>
              <w:left w:val="single" w:sz="12" w:space="0" w:color="2E74B5" w:themeColor="accent5" w:themeShade="BF"/>
              <w:bottom w:val="single" w:sz="12" w:space="0" w:color="2E74B5" w:themeColor="accent5" w:themeShade="BF"/>
              <w:right w:val="single" w:sz="8" w:space="0" w:color="5B9BD5" w:themeColor="accent5"/>
            </w:tcBorders>
            <w:shd w:val="clear" w:color="auto" w:fill="9CC2E5" w:themeFill="accent5" w:themeFillTint="99"/>
            <w:vAlign w:val="center"/>
          </w:tcPr>
          <w:p w14:paraId="09E10E73" w14:textId="77777777" w:rsidR="00797C75" w:rsidRPr="00EE18D5" w:rsidRDefault="00797C75" w:rsidP="00400736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9776E">
              <w:rPr>
                <w:rFonts w:ascii="Arial" w:hAnsi="Arial" w:cs="Arial"/>
                <w:i/>
                <w:iCs/>
                <w:sz w:val="16"/>
                <w:szCs w:val="16"/>
              </w:rPr>
              <w:t>Not at All</w:t>
            </w:r>
          </w:p>
        </w:tc>
        <w:tc>
          <w:tcPr>
            <w:tcW w:w="1002" w:type="dxa"/>
            <w:tcBorders>
              <w:top w:val="nil"/>
              <w:left w:val="single" w:sz="8" w:space="0" w:color="5B9BD5" w:themeColor="accent5"/>
              <w:bottom w:val="single" w:sz="12" w:space="0" w:color="2E74B5" w:themeColor="accent5" w:themeShade="BF"/>
              <w:right w:val="single" w:sz="8" w:space="0" w:color="5B9BD5" w:themeColor="accent5"/>
            </w:tcBorders>
            <w:shd w:val="clear" w:color="auto" w:fill="9CC2E5" w:themeFill="accent5" w:themeFillTint="99"/>
            <w:vAlign w:val="center"/>
          </w:tcPr>
          <w:p w14:paraId="19F40F99" w14:textId="77777777" w:rsidR="00797C75" w:rsidRPr="00EE18D5" w:rsidRDefault="00797C75" w:rsidP="00400736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9776E">
              <w:rPr>
                <w:rFonts w:ascii="Arial" w:hAnsi="Arial" w:cs="Arial"/>
                <w:i/>
                <w:iCs/>
                <w:sz w:val="16"/>
                <w:szCs w:val="16"/>
              </w:rPr>
              <w:t>Somewhat</w:t>
            </w:r>
          </w:p>
        </w:tc>
        <w:tc>
          <w:tcPr>
            <w:tcW w:w="885" w:type="dxa"/>
            <w:tcBorders>
              <w:top w:val="nil"/>
              <w:left w:val="single" w:sz="8" w:space="0" w:color="5B9BD5" w:themeColor="accent5"/>
              <w:bottom w:val="single" w:sz="12" w:space="0" w:color="2E74B5" w:themeColor="accent5" w:themeShade="BF"/>
              <w:right w:val="single" w:sz="12" w:space="0" w:color="2E74B5" w:themeColor="accent5" w:themeShade="BF"/>
            </w:tcBorders>
            <w:shd w:val="clear" w:color="auto" w:fill="9CC2E5" w:themeFill="accent5" w:themeFillTint="99"/>
            <w:vAlign w:val="center"/>
          </w:tcPr>
          <w:p w14:paraId="43070E70" w14:textId="77777777" w:rsidR="00797C75" w:rsidRPr="00EE18D5" w:rsidRDefault="00797C75" w:rsidP="00400736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9776E">
              <w:rPr>
                <w:rFonts w:ascii="Arial" w:hAnsi="Arial" w:cs="Arial"/>
                <w:i/>
                <w:iCs/>
                <w:sz w:val="16"/>
                <w:szCs w:val="16"/>
              </w:rPr>
              <w:t>Very Much</w:t>
            </w:r>
          </w:p>
        </w:tc>
      </w:tr>
      <w:tr w:rsidR="00797C75" w14:paraId="469DAA2B" w14:textId="77777777" w:rsidTr="001A3D53">
        <w:tblPrEx>
          <w:jc w:val="center"/>
          <w:tblInd w:w="0" w:type="dxa"/>
        </w:tblPrEx>
        <w:trPr>
          <w:jc w:val="center"/>
        </w:trPr>
        <w:tc>
          <w:tcPr>
            <w:tcW w:w="562" w:type="dxa"/>
            <w:tcBorders>
              <w:top w:val="single" w:sz="12" w:space="0" w:color="2E74B5" w:themeColor="accent5" w:themeShade="BF"/>
              <w:left w:val="single" w:sz="12" w:space="0" w:color="2E74B5" w:themeColor="accent5" w:themeShade="BF"/>
              <w:bottom w:val="single" w:sz="6" w:space="0" w:color="5B9BD5" w:themeColor="accent5"/>
              <w:right w:val="single" w:sz="12" w:space="0" w:color="2E74B5" w:themeColor="accent5" w:themeShade="BF"/>
            </w:tcBorders>
            <w:vAlign w:val="center"/>
          </w:tcPr>
          <w:p w14:paraId="23C259DA" w14:textId="77777777" w:rsidR="00797C75" w:rsidRPr="00AC2648" w:rsidRDefault="00797C75" w:rsidP="00400736">
            <w:pPr>
              <w:ind w:left="-15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C2648">
              <w:rPr>
                <w:rFonts w:ascii="Arial" w:hAnsi="Arial" w:cs="Arial"/>
                <w:b/>
                <w:bCs/>
                <w:sz w:val="19"/>
                <w:szCs w:val="19"/>
              </w:rPr>
              <w:t>41</w:t>
            </w:r>
          </w:p>
        </w:tc>
        <w:tc>
          <w:tcPr>
            <w:tcW w:w="7443" w:type="dxa"/>
            <w:tcBorders>
              <w:top w:val="single" w:sz="12" w:space="0" w:color="2E74B5" w:themeColor="accent5" w:themeShade="BF"/>
              <w:left w:val="single" w:sz="12" w:space="0" w:color="2E74B5" w:themeColor="accent5" w:themeShade="BF"/>
              <w:bottom w:val="single" w:sz="6" w:space="0" w:color="5B9BD5" w:themeColor="accent5"/>
              <w:right w:val="single" w:sz="12" w:space="0" w:color="2E74B5" w:themeColor="accent5" w:themeShade="BF"/>
            </w:tcBorders>
          </w:tcPr>
          <w:p w14:paraId="71FDD8AF" w14:textId="6EA32398" w:rsidR="00797C75" w:rsidRPr="00AC2648" w:rsidRDefault="00797C75" w:rsidP="00400736">
            <w:pPr>
              <w:rPr>
                <w:rFonts w:ascii="Arial" w:hAnsi="Arial" w:cs="Arial"/>
                <w:sz w:val="19"/>
                <w:szCs w:val="19"/>
              </w:rPr>
            </w:pPr>
            <w:r w:rsidRPr="00AC2648">
              <w:rPr>
                <w:rFonts w:ascii="Arial" w:hAnsi="Arial" w:cs="Arial"/>
                <w:sz w:val="19"/>
                <w:szCs w:val="19"/>
              </w:rPr>
              <w:t xml:space="preserve">Exposed to, made to do, or had sexual things done to </w:t>
            </w:r>
            <w:r w:rsidR="00974E0B" w:rsidRPr="00AC2648">
              <w:rPr>
                <w:rFonts w:ascii="Arial" w:hAnsi="Arial" w:cs="Arial"/>
                <w:sz w:val="19"/>
                <w:szCs w:val="19"/>
              </w:rPr>
              <w:t>you</w:t>
            </w:r>
            <w:r w:rsidRPr="00AC2648">
              <w:rPr>
                <w:rFonts w:ascii="Arial" w:hAnsi="Arial" w:cs="Arial"/>
                <w:sz w:val="19"/>
                <w:szCs w:val="19"/>
              </w:rPr>
              <w:t xml:space="preserve"> by someone outside the family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1214854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  <w:tcBorders>
                  <w:top w:val="single" w:sz="12" w:space="0" w:color="2E74B5" w:themeColor="accent5" w:themeShade="BF"/>
                  <w:left w:val="single" w:sz="12" w:space="0" w:color="2E74B5" w:themeColor="accent5" w:themeShade="BF"/>
                  <w:bottom w:val="single" w:sz="6" w:space="0" w:color="5B9BD5" w:themeColor="accent5"/>
                  <w:right w:val="single" w:sz="6" w:space="0" w:color="5B9BD5" w:themeColor="accent5"/>
                </w:tcBorders>
                <w:vAlign w:val="center"/>
              </w:tcPr>
              <w:p w14:paraId="326EAAC6" w14:textId="77777777" w:rsidR="00797C75" w:rsidRPr="007D0A0A" w:rsidRDefault="00797C75" w:rsidP="00400736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104460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4" w:type="dxa"/>
                <w:tcBorders>
                  <w:top w:val="single" w:sz="12" w:space="0" w:color="2E74B5" w:themeColor="accent5" w:themeShade="BF"/>
                  <w:left w:val="single" w:sz="6" w:space="0" w:color="5B9BD5" w:themeColor="accent5"/>
                  <w:bottom w:val="single" w:sz="6" w:space="0" w:color="5B9BD5" w:themeColor="accent5"/>
                  <w:right w:val="single" w:sz="12" w:space="0" w:color="2E74B5" w:themeColor="accent5" w:themeShade="BF"/>
                </w:tcBorders>
                <w:vAlign w:val="center"/>
              </w:tcPr>
              <w:p w14:paraId="5A9A2D18" w14:textId="77777777" w:rsidR="00797C75" w:rsidRPr="007D0A0A" w:rsidRDefault="00797C75" w:rsidP="00400736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523471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12" w:space="0" w:color="2E74B5" w:themeColor="accent5" w:themeShade="BF"/>
                  <w:left w:val="single" w:sz="12" w:space="0" w:color="2E74B5" w:themeColor="accent5" w:themeShade="BF"/>
                  <w:bottom w:val="single" w:sz="8" w:space="0" w:color="5B9BD5" w:themeColor="accent5"/>
                  <w:right w:val="single" w:sz="8" w:space="0" w:color="5B9BD5" w:themeColor="accent5"/>
                </w:tcBorders>
                <w:vAlign w:val="center"/>
              </w:tcPr>
              <w:p w14:paraId="67C0D047" w14:textId="77777777" w:rsidR="00797C75" w:rsidRPr="007D0A0A" w:rsidRDefault="00797C75" w:rsidP="00400736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936631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2" w:type="dxa"/>
                <w:tcBorders>
                  <w:top w:val="single" w:sz="12" w:space="0" w:color="2E74B5" w:themeColor="accent5" w:themeShade="BF"/>
                  <w:left w:val="single" w:sz="8" w:space="0" w:color="5B9BD5" w:themeColor="accent5"/>
                  <w:bottom w:val="single" w:sz="8" w:space="0" w:color="5B9BD5" w:themeColor="accent5"/>
                  <w:right w:val="single" w:sz="8" w:space="0" w:color="5B9BD5" w:themeColor="accent5"/>
                </w:tcBorders>
                <w:vAlign w:val="center"/>
              </w:tcPr>
              <w:p w14:paraId="6B031679" w14:textId="77777777" w:rsidR="00797C75" w:rsidRPr="007D0A0A" w:rsidRDefault="00797C75" w:rsidP="00400736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835980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5" w:type="dxa"/>
                <w:tcBorders>
                  <w:top w:val="single" w:sz="12" w:space="0" w:color="2E74B5" w:themeColor="accent5" w:themeShade="BF"/>
                  <w:left w:val="single" w:sz="8" w:space="0" w:color="5B9BD5" w:themeColor="accent5"/>
                  <w:bottom w:val="single" w:sz="8" w:space="0" w:color="5B9BD5" w:themeColor="accent5"/>
                  <w:right w:val="single" w:sz="12" w:space="0" w:color="2E74B5" w:themeColor="accent5" w:themeShade="BF"/>
                </w:tcBorders>
                <w:vAlign w:val="center"/>
              </w:tcPr>
              <w:p w14:paraId="70820243" w14:textId="77777777" w:rsidR="00797C75" w:rsidRPr="007D0A0A" w:rsidRDefault="00797C75" w:rsidP="00400736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797C75" w14:paraId="7063132B" w14:textId="77777777" w:rsidTr="001A3D53">
        <w:tblPrEx>
          <w:jc w:val="center"/>
          <w:tblInd w:w="0" w:type="dxa"/>
        </w:tblPrEx>
        <w:trPr>
          <w:jc w:val="center"/>
        </w:trPr>
        <w:tc>
          <w:tcPr>
            <w:tcW w:w="562" w:type="dxa"/>
            <w:tcBorders>
              <w:top w:val="single" w:sz="6" w:space="0" w:color="5B9BD5" w:themeColor="accent5"/>
              <w:left w:val="single" w:sz="12" w:space="0" w:color="2E74B5" w:themeColor="accent5" w:themeShade="BF"/>
              <w:bottom w:val="single" w:sz="6" w:space="0" w:color="5B9BD5" w:themeColor="accent5"/>
              <w:right w:val="single" w:sz="12" w:space="0" w:color="2E74B5" w:themeColor="accent5" w:themeShade="BF"/>
            </w:tcBorders>
            <w:shd w:val="clear" w:color="auto" w:fill="BDD6EE" w:themeFill="accent5" w:themeFillTint="66"/>
            <w:vAlign w:val="center"/>
          </w:tcPr>
          <w:p w14:paraId="299607C4" w14:textId="77777777" w:rsidR="00797C75" w:rsidRPr="00AC2648" w:rsidRDefault="00797C75" w:rsidP="00400736">
            <w:pPr>
              <w:ind w:left="-15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C2648">
              <w:rPr>
                <w:rFonts w:ascii="Arial" w:hAnsi="Arial" w:cs="Arial"/>
                <w:b/>
                <w:bCs/>
                <w:sz w:val="19"/>
                <w:szCs w:val="19"/>
              </w:rPr>
              <w:t>42</w:t>
            </w:r>
          </w:p>
        </w:tc>
        <w:tc>
          <w:tcPr>
            <w:tcW w:w="7443" w:type="dxa"/>
            <w:tcBorders>
              <w:top w:val="single" w:sz="6" w:space="0" w:color="5B9BD5" w:themeColor="accent5"/>
              <w:left w:val="single" w:sz="12" w:space="0" w:color="2E74B5" w:themeColor="accent5" w:themeShade="BF"/>
              <w:bottom w:val="single" w:sz="6" w:space="0" w:color="5B9BD5" w:themeColor="accent5"/>
              <w:right w:val="single" w:sz="12" w:space="0" w:color="2E74B5" w:themeColor="accent5" w:themeShade="BF"/>
            </w:tcBorders>
            <w:shd w:val="clear" w:color="auto" w:fill="BDD6EE" w:themeFill="accent5" w:themeFillTint="66"/>
          </w:tcPr>
          <w:p w14:paraId="7BB4C35D" w14:textId="76B15D18" w:rsidR="00797C75" w:rsidRPr="00AC2648" w:rsidRDefault="00254546" w:rsidP="00400736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DFEBF5"/>
              </w:rPr>
            </w:pPr>
            <w:r>
              <w:rPr>
                <w:rFonts w:ascii="Arial" w:hAnsi="Arial" w:cs="Arial"/>
                <w:sz w:val="19"/>
                <w:szCs w:val="19"/>
              </w:rPr>
              <w:t>Been</w:t>
            </w:r>
            <w:r w:rsidR="00797C75" w:rsidRPr="00AC2648">
              <w:rPr>
                <w:rFonts w:ascii="Arial" w:hAnsi="Arial" w:cs="Arial"/>
                <w:sz w:val="19"/>
                <w:szCs w:val="19"/>
              </w:rPr>
              <w:t xml:space="preserve"> offered gifts, money, or drugs/alcohol to do sexual things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1057124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  <w:tcBorders>
                  <w:top w:val="single" w:sz="6" w:space="0" w:color="5B9BD5" w:themeColor="accent5"/>
                  <w:left w:val="single" w:sz="12" w:space="0" w:color="2E74B5" w:themeColor="accent5" w:themeShade="BF"/>
                  <w:bottom w:val="single" w:sz="6" w:space="0" w:color="5B9BD5" w:themeColor="accent5"/>
                  <w:right w:val="single" w:sz="6" w:space="0" w:color="5B9BD5" w:themeColor="accent5"/>
                </w:tcBorders>
                <w:shd w:val="clear" w:color="auto" w:fill="BDD6EE" w:themeFill="accent5" w:themeFillTint="66"/>
                <w:vAlign w:val="center"/>
              </w:tcPr>
              <w:p w14:paraId="60B7CCD5" w14:textId="77777777" w:rsidR="00797C75" w:rsidRPr="007D0A0A" w:rsidRDefault="00797C75" w:rsidP="00400736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653327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4" w:type="dxa"/>
                <w:tcBorders>
                  <w:top w:val="single" w:sz="6" w:space="0" w:color="5B9BD5" w:themeColor="accent5"/>
                  <w:left w:val="single" w:sz="6" w:space="0" w:color="5B9BD5" w:themeColor="accent5"/>
                  <w:bottom w:val="single" w:sz="6" w:space="0" w:color="5B9BD5" w:themeColor="accent5"/>
                  <w:right w:val="single" w:sz="12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0639DF93" w14:textId="77777777" w:rsidR="00797C75" w:rsidRPr="007D0A0A" w:rsidRDefault="00797C75" w:rsidP="00400736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504480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8" w:space="0" w:color="5B9BD5" w:themeColor="accent5"/>
                  <w:left w:val="single" w:sz="12" w:space="0" w:color="2E74B5" w:themeColor="accent5" w:themeShade="BF"/>
                  <w:bottom w:val="single" w:sz="8" w:space="0" w:color="5B9BD5" w:themeColor="accent5"/>
                  <w:right w:val="single" w:sz="8" w:space="0" w:color="5B9BD5" w:themeColor="accent5"/>
                </w:tcBorders>
                <w:shd w:val="clear" w:color="auto" w:fill="BDD6EE" w:themeFill="accent5" w:themeFillTint="66"/>
                <w:vAlign w:val="center"/>
              </w:tcPr>
              <w:p w14:paraId="7542B5DC" w14:textId="77777777" w:rsidR="00797C75" w:rsidRPr="007D0A0A" w:rsidRDefault="00797C75" w:rsidP="00400736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4796502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2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8" w:space="0" w:color="5B9BD5" w:themeColor="accent5"/>
                </w:tcBorders>
                <w:shd w:val="clear" w:color="auto" w:fill="BDD6EE" w:themeFill="accent5" w:themeFillTint="66"/>
                <w:vAlign w:val="center"/>
              </w:tcPr>
              <w:p w14:paraId="1B47A040" w14:textId="77777777" w:rsidR="00797C75" w:rsidRPr="007D0A0A" w:rsidRDefault="00797C75" w:rsidP="00400736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140490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5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12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25DB7D4F" w14:textId="77777777" w:rsidR="00797C75" w:rsidRPr="007D0A0A" w:rsidRDefault="00797C75" w:rsidP="00400736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797C75" w14:paraId="3520B78E" w14:textId="77777777" w:rsidTr="001A3D53">
        <w:tblPrEx>
          <w:jc w:val="center"/>
          <w:tblInd w:w="0" w:type="dxa"/>
        </w:tblPrEx>
        <w:trPr>
          <w:jc w:val="center"/>
        </w:trPr>
        <w:tc>
          <w:tcPr>
            <w:tcW w:w="562" w:type="dxa"/>
            <w:tcBorders>
              <w:top w:val="single" w:sz="6" w:space="0" w:color="5B9BD5" w:themeColor="accent5"/>
              <w:left w:val="single" w:sz="12" w:space="0" w:color="2E74B5" w:themeColor="accent5" w:themeShade="BF"/>
              <w:bottom w:val="single" w:sz="6" w:space="0" w:color="5B9BD5" w:themeColor="accent5"/>
              <w:right w:val="single" w:sz="12" w:space="0" w:color="2E74B5" w:themeColor="accent5" w:themeShade="BF"/>
            </w:tcBorders>
            <w:vAlign w:val="center"/>
          </w:tcPr>
          <w:p w14:paraId="23E33FCD" w14:textId="77777777" w:rsidR="00797C75" w:rsidRPr="00AC2648" w:rsidRDefault="00797C75" w:rsidP="00400736">
            <w:pPr>
              <w:ind w:left="-15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C2648">
              <w:rPr>
                <w:rFonts w:ascii="Arial" w:hAnsi="Arial" w:cs="Arial"/>
                <w:b/>
                <w:bCs/>
                <w:sz w:val="19"/>
                <w:szCs w:val="19"/>
              </w:rPr>
              <w:t>43</w:t>
            </w:r>
          </w:p>
        </w:tc>
        <w:tc>
          <w:tcPr>
            <w:tcW w:w="7443" w:type="dxa"/>
            <w:tcBorders>
              <w:top w:val="single" w:sz="6" w:space="0" w:color="5B9BD5" w:themeColor="accent5"/>
              <w:left w:val="single" w:sz="12" w:space="0" w:color="2E74B5" w:themeColor="accent5" w:themeShade="BF"/>
              <w:bottom w:val="single" w:sz="6" w:space="0" w:color="5B9BD5" w:themeColor="accent5"/>
              <w:right w:val="single" w:sz="12" w:space="0" w:color="2E74B5" w:themeColor="accent5" w:themeShade="BF"/>
            </w:tcBorders>
          </w:tcPr>
          <w:p w14:paraId="60135398" w14:textId="1E578D7F" w:rsidR="00797C75" w:rsidRPr="00AC2648" w:rsidRDefault="00797C75" w:rsidP="00400736">
            <w:pPr>
              <w:rPr>
                <w:rFonts w:ascii="Arial" w:hAnsi="Arial" w:cs="Arial"/>
                <w:sz w:val="19"/>
                <w:szCs w:val="19"/>
              </w:rPr>
            </w:pPr>
            <w:r w:rsidRPr="00AC2648">
              <w:rPr>
                <w:rStyle w:val="normaltextrun"/>
                <w:rFonts w:ascii="Arial" w:hAnsi="Arial" w:cs="Arial"/>
                <w:color w:val="000000" w:themeColor="text1"/>
                <w:sz w:val="19"/>
                <w:szCs w:val="19"/>
              </w:rPr>
              <w:t>Harsh or cruel criticism (e.g., threats, name calling, insults) by someone important to you</w:t>
            </w:r>
            <w:r w:rsidR="00974E0B" w:rsidRPr="00AC2648">
              <w:rPr>
                <w:rStyle w:val="normaltextrun"/>
                <w:rFonts w:ascii="Arial" w:hAnsi="Arial" w:cs="Arial"/>
                <w:color w:val="000000" w:themeColor="text1"/>
                <w:sz w:val="19"/>
                <w:szCs w:val="19"/>
              </w:rPr>
              <w:t xml:space="preserve"> </w:t>
            </w:r>
            <w:r w:rsidRPr="00AC2648">
              <w:rPr>
                <w:rStyle w:val="normaltextrun"/>
                <w:rFonts w:ascii="Arial" w:hAnsi="Arial" w:cs="Arial"/>
                <w:color w:val="000000" w:themeColor="text1"/>
                <w:sz w:val="19"/>
                <w:szCs w:val="19"/>
              </w:rPr>
              <w:t>who is NOT a parent/caregiver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-127405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  <w:tcBorders>
                  <w:top w:val="single" w:sz="6" w:space="0" w:color="5B9BD5" w:themeColor="accent5"/>
                  <w:left w:val="single" w:sz="12" w:space="0" w:color="2E74B5" w:themeColor="accent5" w:themeShade="BF"/>
                  <w:bottom w:val="single" w:sz="6" w:space="0" w:color="5B9BD5" w:themeColor="accent5"/>
                  <w:right w:val="single" w:sz="6" w:space="0" w:color="5B9BD5" w:themeColor="accent5"/>
                </w:tcBorders>
                <w:vAlign w:val="center"/>
              </w:tcPr>
              <w:p w14:paraId="607AC9EE" w14:textId="77777777" w:rsidR="00797C75" w:rsidRPr="007D0A0A" w:rsidRDefault="00797C75" w:rsidP="00400736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425735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4" w:type="dxa"/>
                <w:tcBorders>
                  <w:top w:val="single" w:sz="6" w:space="0" w:color="5B9BD5" w:themeColor="accent5"/>
                  <w:left w:val="single" w:sz="6" w:space="0" w:color="5B9BD5" w:themeColor="accent5"/>
                  <w:bottom w:val="single" w:sz="6" w:space="0" w:color="5B9BD5" w:themeColor="accent5"/>
                  <w:right w:val="single" w:sz="12" w:space="0" w:color="2E74B5" w:themeColor="accent5" w:themeShade="BF"/>
                </w:tcBorders>
                <w:vAlign w:val="center"/>
              </w:tcPr>
              <w:p w14:paraId="61A195E3" w14:textId="77777777" w:rsidR="00797C75" w:rsidRPr="007D0A0A" w:rsidRDefault="00797C75" w:rsidP="00400736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606160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8" w:space="0" w:color="5B9BD5" w:themeColor="accent5"/>
                  <w:left w:val="single" w:sz="12" w:space="0" w:color="2E74B5" w:themeColor="accent5" w:themeShade="BF"/>
                  <w:bottom w:val="single" w:sz="8" w:space="0" w:color="5B9BD5" w:themeColor="accent5"/>
                  <w:right w:val="single" w:sz="8" w:space="0" w:color="5B9BD5" w:themeColor="accent5"/>
                </w:tcBorders>
                <w:vAlign w:val="center"/>
              </w:tcPr>
              <w:p w14:paraId="0F000AEC" w14:textId="77777777" w:rsidR="00797C75" w:rsidRPr="007D0A0A" w:rsidRDefault="00797C75" w:rsidP="00400736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27291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2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8" w:space="0" w:color="5B9BD5" w:themeColor="accent5"/>
                </w:tcBorders>
                <w:vAlign w:val="center"/>
              </w:tcPr>
              <w:p w14:paraId="0FAFB0F7" w14:textId="77777777" w:rsidR="00797C75" w:rsidRPr="007D0A0A" w:rsidRDefault="00797C75" w:rsidP="00400736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458696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5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12" w:space="0" w:color="2E74B5" w:themeColor="accent5" w:themeShade="BF"/>
                </w:tcBorders>
                <w:vAlign w:val="center"/>
              </w:tcPr>
              <w:p w14:paraId="6224B42B" w14:textId="77777777" w:rsidR="00797C75" w:rsidRPr="007D0A0A" w:rsidRDefault="00797C75" w:rsidP="00400736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797C75" w14:paraId="0027F002" w14:textId="77777777" w:rsidTr="001A3D53">
        <w:tblPrEx>
          <w:jc w:val="center"/>
          <w:tblInd w:w="0" w:type="dxa"/>
        </w:tblPrEx>
        <w:trPr>
          <w:jc w:val="center"/>
        </w:trPr>
        <w:tc>
          <w:tcPr>
            <w:tcW w:w="562" w:type="dxa"/>
            <w:tcBorders>
              <w:top w:val="single" w:sz="6" w:space="0" w:color="5B9BD5" w:themeColor="accent5"/>
              <w:left w:val="single" w:sz="12" w:space="0" w:color="2E74B5" w:themeColor="accent5" w:themeShade="BF"/>
              <w:bottom w:val="single" w:sz="6" w:space="0" w:color="5B9BD5" w:themeColor="accent5"/>
              <w:right w:val="single" w:sz="12" w:space="0" w:color="2E74B5" w:themeColor="accent5" w:themeShade="BF"/>
            </w:tcBorders>
            <w:shd w:val="clear" w:color="auto" w:fill="BDD6EE" w:themeFill="accent5" w:themeFillTint="66"/>
            <w:vAlign w:val="center"/>
          </w:tcPr>
          <w:p w14:paraId="432E8592" w14:textId="77777777" w:rsidR="00797C75" w:rsidRPr="00AC2648" w:rsidRDefault="00797C75" w:rsidP="00400736">
            <w:pPr>
              <w:ind w:left="-15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C2648">
              <w:rPr>
                <w:rFonts w:ascii="Arial" w:hAnsi="Arial" w:cs="Arial"/>
                <w:b/>
                <w:bCs/>
                <w:sz w:val="19"/>
                <w:szCs w:val="19"/>
              </w:rPr>
              <w:t>44</w:t>
            </w:r>
          </w:p>
        </w:tc>
        <w:tc>
          <w:tcPr>
            <w:tcW w:w="7443" w:type="dxa"/>
            <w:tcBorders>
              <w:top w:val="single" w:sz="6" w:space="0" w:color="5B9BD5" w:themeColor="accent5"/>
              <w:left w:val="single" w:sz="12" w:space="0" w:color="2E74B5" w:themeColor="accent5" w:themeShade="BF"/>
              <w:bottom w:val="single" w:sz="6" w:space="0" w:color="5B9BD5" w:themeColor="accent5"/>
              <w:right w:val="single" w:sz="12" w:space="0" w:color="2E74B5" w:themeColor="accent5" w:themeShade="BF"/>
            </w:tcBorders>
            <w:shd w:val="clear" w:color="auto" w:fill="BDD6EE" w:themeFill="accent5" w:themeFillTint="66"/>
          </w:tcPr>
          <w:p w14:paraId="6AC71AB6" w14:textId="77777777" w:rsidR="00797C75" w:rsidRPr="00AC2648" w:rsidRDefault="00797C75" w:rsidP="00400736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AC2648">
              <w:rPr>
                <w:rFonts w:ascii="Arial" w:hAnsi="Arial" w:cs="Arial"/>
                <w:sz w:val="19"/>
                <w:szCs w:val="19"/>
              </w:rPr>
              <w:t xml:space="preserve">Kidnapped or abducted 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1397247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  <w:tcBorders>
                  <w:top w:val="single" w:sz="6" w:space="0" w:color="5B9BD5" w:themeColor="accent5"/>
                  <w:left w:val="single" w:sz="12" w:space="0" w:color="2E74B5" w:themeColor="accent5" w:themeShade="BF"/>
                  <w:bottom w:val="single" w:sz="6" w:space="0" w:color="5B9BD5" w:themeColor="accent5"/>
                  <w:right w:val="single" w:sz="6" w:space="0" w:color="5B9BD5" w:themeColor="accent5"/>
                </w:tcBorders>
                <w:shd w:val="clear" w:color="auto" w:fill="BDD6EE" w:themeFill="accent5" w:themeFillTint="66"/>
                <w:vAlign w:val="center"/>
              </w:tcPr>
              <w:p w14:paraId="7358AECD" w14:textId="77777777" w:rsidR="00797C75" w:rsidRPr="007D0A0A" w:rsidRDefault="00797C75" w:rsidP="00400736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349946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4" w:type="dxa"/>
                <w:tcBorders>
                  <w:top w:val="single" w:sz="6" w:space="0" w:color="5B9BD5" w:themeColor="accent5"/>
                  <w:left w:val="single" w:sz="6" w:space="0" w:color="5B9BD5" w:themeColor="accent5"/>
                  <w:bottom w:val="single" w:sz="6" w:space="0" w:color="5B9BD5" w:themeColor="accent5"/>
                  <w:right w:val="single" w:sz="12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2C36E3E3" w14:textId="77777777" w:rsidR="00797C75" w:rsidRPr="007D0A0A" w:rsidRDefault="00797C75" w:rsidP="00400736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151411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8" w:space="0" w:color="5B9BD5" w:themeColor="accent5"/>
                  <w:left w:val="single" w:sz="12" w:space="0" w:color="2E74B5" w:themeColor="accent5" w:themeShade="BF"/>
                  <w:bottom w:val="single" w:sz="8" w:space="0" w:color="5B9BD5" w:themeColor="accent5"/>
                  <w:right w:val="single" w:sz="8" w:space="0" w:color="5B9BD5" w:themeColor="accent5"/>
                </w:tcBorders>
                <w:shd w:val="clear" w:color="auto" w:fill="BDD6EE" w:themeFill="accent5" w:themeFillTint="66"/>
                <w:vAlign w:val="center"/>
              </w:tcPr>
              <w:p w14:paraId="50D14737" w14:textId="77777777" w:rsidR="00797C75" w:rsidRPr="007D0A0A" w:rsidRDefault="00797C75" w:rsidP="00400736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559830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2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8" w:space="0" w:color="5B9BD5" w:themeColor="accent5"/>
                </w:tcBorders>
                <w:shd w:val="clear" w:color="auto" w:fill="BDD6EE" w:themeFill="accent5" w:themeFillTint="66"/>
                <w:vAlign w:val="center"/>
              </w:tcPr>
              <w:p w14:paraId="07A5FB53" w14:textId="77777777" w:rsidR="00797C75" w:rsidRPr="007D0A0A" w:rsidRDefault="00797C75" w:rsidP="00400736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605383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5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8" w:space="0" w:color="5B9BD5" w:themeColor="accent5"/>
                  <w:right w:val="single" w:sz="12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05A759AD" w14:textId="77777777" w:rsidR="00797C75" w:rsidRPr="007D0A0A" w:rsidRDefault="00797C75" w:rsidP="00400736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797C75" w14:paraId="6EAD0B69" w14:textId="77777777" w:rsidTr="001A3D53">
        <w:tblPrEx>
          <w:jc w:val="center"/>
          <w:tblInd w:w="0" w:type="dxa"/>
        </w:tblPrEx>
        <w:trPr>
          <w:trHeight w:val="277"/>
          <w:jc w:val="center"/>
        </w:trPr>
        <w:tc>
          <w:tcPr>
            <w:tcW w:w="562" w:type="dxa"/>
            <w:tcBorders>
              <w:top w:val="single" w:sz="6" w:space="0" w:color="5B9BD5" w:themeColor="accent5"/>
              <w:left w:val="single" w:sz="12" w:space="0" w:color="2E74B5" w:themeColor="accent5" w:themeShade="BF"/>
              <w:bottom w:val="single" w:sz="12" w:space="0" w:color="0070C0"/>
              <w:right w:val="single" w:sz="12" w:space="0" w:color="2E74B5" w:themeColor="accent5" w:themeShade="BF"/>
            </w:tcBorders>
            <w:vAlign w:val="center"/>
          </w:tcPr>
          <w:p w14:paraId="172F2C02" w14:textId="77777777" w:rsidR="00797C75" w:rsidRPr="00AC2648" w:rsidRDefault="00797C75" w:rsidP="00400736">
            <w:pPr>
              <w:ind w:left="-15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C2648">
              <w:rPr>
                <w:rFonts w:ascii="Arial" w:hAnsi="Arial" w:cs="Arial"/>
                <w:b/>
                <w:bCs/>
                <w:sz w:val="19"/>
                <w:szCs w:val="19"/>
              </w:rPr>
              <w:t>45</w:t>
            </w:r>
          </w:p>
        </w:tc>
        <w:tc>
          <w:tcPr>
            <w:tcW w:w="7443" w:type="dxa"/>
            <w:tcBorders>
              <w:top w:val="single" w:sz="6" w:space="0" w:color="5B9BD5" w:themeColor="accent5"/>
              <w:left w:val="single" w:sz="12" w:space="0" w:color="2E74B5" w:themeColor="accent5" w:themeShade="BF"/>
              <w:bottom w:val="single" w:sz="12" w:space="0" w:color="0070C0"/>
              <w:right w:val="single" w:sz="12" w:space="0" w:color="2E74B5" w:themeColor="accent5" w:themeShade="BF"/>
            </w:tcBorders>
          </w:tcPr>
          <w:p w14:paraId="3F3B01F7" w14:textId="15880B69" w:rsidR="00797C75" w:rsidRDefault="00797C75" w:rsidP="00400736">
            <w:pPr>
              <w:rPr>
                <w:rFonts w:ascii="Arial" w:hAnsi="Arial" w:cs="Arial"/>
                <w:sz w:val="19"/>
                <w:szCs w:val="19"/>
              </w:rPr>
            </w:pPr>
            <w:r w:rsidRPr="00AC2648">
              <w:rPr>
                <w:rFonts w:ascii="Arial" w:hAnsi="Arial" w:cs="Arial"/>
                <w:sz w:val="19"/>
                <w:szCs w:val="19"/>
              </w:rPr>
              <w:t>Other events that were scary, upsetting or hurtful (please describe below)</w:t>
            </w:r>
            <w:r w:rsidR="00254546">
              <w:rPr>
                <w:rFonts w:ascii="Arial" w:hAnsi="Arial" w:cs="Arial"/>
                <w:sz w:val="19"/>
                <w:szCs w:val="19"/>
              </w:rPr>
              <w:t>:</w:t>
            </w:r>
            <w:r w:rsidRPr="00AC2648">
              <w:rPr>
                <w:rFonts w:ascii="Arial" w:hAnsi="Arial" w:cs="Arial"/>
                <w:sz w:val="19"/>
                <w:szCs w:val="19"/>
              </w:rPr>
              <w:t> </w:t>
            </w:r>
          </w:p>
          <w:sdt>
            <w:sdtPr>
              <w:rPr>
                <w:rFonts w:ascii="Arial" w:hAnsi="Arial" w:cs="Arial"/>
                <w:sz w:val="19"/>
                <w:szCs w:val="19"/>
              </w:rPr>
              <w:id w:val="562216909"/>
              <w:placeholder>
                <w:docPart w:val="DefaultPlaceholder_-1854013440"/>
              </w:placeholder>
              <w:showingPlcHdr/>
            </w:sdtPr>
            <w:sdtEndPr/>
            <w:sdtContent>
              <w:p w14:paraId="07B813CF" w14:textId="484861E3" w:rsidR="00AC2648" w:rsidRPr="00AC2648" w:rsidRDefault="00AC2648" w:rsidP="00400736">
                <w:pPr>
                  <w:rPr>
                    <w:rFonts w:ascii="Arial" w:hAnsi="Arial" w:cs="Arial"/>
                    <w:sz w:val="19"/>
                    <w:szCs w:val="19"/>
                  </w:rPr>
                </w:pPr>
                <w:r w:rsidRPr="00EE5060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319630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  <w:tcBorders>
                  <w:top w:val="single" w:sz="6" w:space="0" w:color="5B9BD5" w:themeColor="accent5"/>
                  <w:left w:val="single" w:sz="12" w:space="0" w:color="2E74B5" w:themeColor="accent5" w:themeShade="BF"/>
                  <w:bottom w:val="single" w:sz="12" w:space="0" w:color="0070C0"/>
                  <w:right w:val="single" w:sz="6" w:space="0" w:color="5B9BD5" w:themeColor="accent5"/>
                </w:tcBorders>
                <w:vAlign w:val="center"/>
              </w:tcPr>
              <w:p w14:paraId="3BDCAE31" w14:textId="77777777" w:rsidR="00797C75" w:rsidRPr="007D0A0A" w:rsidRDefault="00797C75" w:rsidP="00400736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194185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4" w:type="dxa"/>
                <w:tcBorders>
                  <w:top w:val="single" w:sz="6" w:space="0" w:color="5B9BD5" w:themeColor="accent5"/>
                  <w:left w:val="single" w:sz="6" w:space="0" w:color="5B9BD5" w:themeColor="accent5"/>
                  <w:bottom w:val="single" w:sz="12" w:space="0" w:color="0070C0"/>
                  <w:right w:val="single" w:sz="12" w:space="0" w:color="2E74B5" w:themeColor="accent5" w:themeShade="BF"/>
                </w:tcBorders>
                <w:vAlign w:val="center"/>
              </w:tcPr>
              <w:p w14:paraId="1C137077" w14:textId="77777777" w:rsidR="00797C75" w:rsidRPr="007D0A0A" w:rsidRDefault="00797C75" w:rsidP="00400736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502243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8" w:space="0" w:color="5B9BD5" w:themeColor="accent5"/>
                  <w:left w:val="single" w:sz="12" w:space="0" w:color="2E74B5" w:themeColor="accent5" w:themeShade="BF"/>
                  <w:bottom w:val="single" w:sz="12" w:space="0" w:color="0070C0"/>
                  <w:right w:val="single" w:sz="8" w:space="0" w:color="5B9BD5" w:themeColor="accent5"/>
                </w:tcBorders>
                <w:vAlign w:val="center"/>
              </w:tcPr>
              <w:p w14:paraId="30CE490B" w14:textId="77777777" w:rsidR="00797C75" w:rsidRPr="007D0A0A" w:rsidRDefault="00797C75" w:rsidP="00400736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208918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2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12" w:space="0" w:color="0070C0"/>
                  <w:right w:val="single" w:sz="8" w:space="0" w:color="5B9BD5" w:themeColor="accent5"/>
                </w:tcBorders>
                <w:vAlign w:val="center"/>
              </w:tcPr>
              <w:p w14:paraId="74D4ED3B" w14:textId="77777777" w:rsidR="00797C75" w:rsidRPr="007D0A0A" w:rsidRDefault="00797C75" w:rsidP="00400736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060091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5" w:type="dxa"/>
                <w:tcBorders>
                  <w:top w:val="single" w:sz="8" w:space="0" w:color="5B9BD5" w:themeColor="accent5"/>
                  <w:left w:val="single" w:sz="8" w:space="0" w:color="5B9BD5" w:themeColor="accent5"/>
                  <w:bottom w:val="single" w:sz="12" w:space="0" w:color="0070C0"/>
                  <w:right w:val="single" w:sz="12" w:space="0" w:color="2E74B5" w:themeColor="accent5" w:themeShade="BF"/>
                </w:tcBorders>
                <w:vAlign w:val="center"/>
              </w:tcPr>
              <w:p w14:paraId="279DE027" w14:textId="77777777" w:rsidR="00797C75" w:rsidRPr="007D0A0A" w:rsidRDefault="00797C75" w:rsidP="00400736">
                <w:pPr>
                  <w:tabs>
                    <w:tab w:val="left" w:pos="3405"/>
                  </w:tabs>
                  <w:spacing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</w:tbl>
    <w:p w14:paraId="3E5FE682" w14:textId="77777777" w:rsidR="00B33A76" w:rsidRDefault="00B33A76">
      <w:r>
        <w:br w:type="page"/>
      </w:r>
    </w:p>
    <w:p w14:paraId="6CF7DCE7" w14:textId="77777777" w:rsidR="00B33A76" w:rsidRDefault="00B33A76" w:rsidP="00A66F83">
      <w:pPr>
        <w:spacing w:line="276" w:lineRule="auto"/>
        <w:jc w:val="center"/>
        <w:rPr>
          <w:rFonts w:ascii="Arial" w:hAnsi="Arial" w:cs="Arial"/>
          <w:sz w:val="20"/>
          <w:szCs w:val="20"/>
        </w:rPr>
        <w:sectPr w:rsidR="00B33A76" w:rsidSect="001A3D53">
          <w:pgSz w:w="12242" w:h="22113" w:code="5"/>
          <w:pgMar w:top="284" w:right="193" w:bottom="142" w:left="284" w:header="709" w:footer="709" w:gutter="0"/>
          <w:cols w:space="234"/>
          <w:docGrid w:linePitch="360"/>
        </w:sectPr>
      </w:pPr>
    </w:p>
    <w:p w14:paraId="5DF2264E" w14:textId="5C3126ED" w:rsidR="00B33A76" w:rsidRDefault="00400736" w:rsidP="00081652">
      <w:pPr>
        <w:widowControl w:val="0"/>
        <w:spacing w:after="0" w:line="240" w:lineRule="auto"/>
        <w:jc w:val="both"/>
      </w:pPr>
      <w:r w:rsidRPr="004561E6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848192" behindDoc="0" locked="0" layoutInCell="1" allowOverlap="1" wp14:anchorId="0A72B95A" wp14:editId="62B5D385">
                <wp:simplePos x="0" y="0"/>
                <wp:positionH relativeFrom="column">
                  <wp:posOffset>82233</wp:posOffset>
                </wp:positionH>
                <wp:positionV relativeFrom="paragraph">
                  <wp:posOffset>67310</wp:posOffset>
                </wp:positionV>
                <wp:extent cx="1419225" cy="285750"/>
                <wp:effectExtent l="0" t="0" r="28575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A8BF4C" w14:textId="77777777" w:rsidR="00146166" w:rsidRPr="00CC5757" w:rsidRDefault="00146166" w:rsidP="004561E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</w:pPr>
                            <w:r w:rsidRPr="00CC5757"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>SECTION 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72B95A" id="_x0000_s1028" type="#_x0000_t202" style="position:absolute;left:0;text-align:left;margin-left:6.5pt;margin-top:5.3pt;width:111.75pt;height:22.5pt;z-index:251848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" fillcolor="window" strokeweight=".5pt">
                <v:textbox>
                  <w:txbxContent>
                    <w:p w14:paraId="3DA8BF4C" w14:textId="77777777" w:rsidR="00146166" w:rsidRPr="00CC5757" w:rsidRDefault="00146166" w:rsidP="004561E6">
                      <w:pPr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</w:pPr>
                      <w:r w:rsidRPr="00CC5757"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>SECTION TWO</w:t>
                      </w:r>
                    </w:p>
                  </w:txbxContent>
                </v:textbox>
              </v:shape>
            </w:pict>
          </mc:Fallback>
        </mc:AlternateContent>
      </w:r>
      <w:r w:rsidR="00455448">
        <w:t xml:space="preserve">                                       </w:t>
      </w:r>
    </w:p>
    <w:p w14:paraId="77393EBF" w14:textId="08303FC5" w:rsidR="00455448" w:rsidRDefault="00455448" w:rsidP="00081652">
      <w:pPr>
        <w:widowControl w:val="0"/>
        <w:spacing w:after="0" w:line="240" w:lineRule="auto"/>
        <w:jc w:val="both"/>
      </w:pPr>
      <w:r>
        <w:t xml:space="preserve">                                                                         </w:t>
      </w:r>
    </w:p>
    <w:p w14:paraId="43447431" w14:textId="56C4EFD2" w:rsidR="00081652" w:rsidRDefault="00081652" w:rsidP="00081652">
      <w:pPr>
        <w:widowControl w:val="0"/>
        <w:spacing w:after="0" w:line="240" w:lineRule="auto"/>
        <w:jc w:val="both"/>
      </w:pPr>
    </w:p>
    <w:tbl>
      <w:tblPr>
        <w:tblpPr w:leftFromText="181" w:rightFromText="181" w:vertAnchor="page" w:horzAnchor="margin" w:tblpY="1172"/>
        <w:tblW w:w="11892" w:type="dxa"/>
        <w:tblCellSpacing w:w="5" w:type="dxa"/>
        <w:tblBorders>
          <w:top w:val="single" w:sz="4" w:space="0" w:color="A0C3E3"/>
          <w:left w:val="single" w:sz="4" w:space="0" w:color="A0C3E3"/>
          <w:bottom w:val="single" w:sz="4" w:space="0" w:color="A0C3E3"/>
          <w:right w:val="single" w:sz="4" w:space="0" w:color="A0C3E3"/>
          <w:insideH w:val="single" w:sz="4" w:space="0" w:color="A0C3E3"/>
          <w:insideV w:val="single" w:sz="4" w:space="0" w:color="A0C3E3"/>
        </w:tblBorders>
        <w:tblLayout w:type="fixed"/>
        <w:tblCellMar>
          <w:left w:w="102" w:type="dxa"/>
          <w:right w:w="102" w:type="dxa"/>
        </w:tblCellMar>
        <w:tblLook w:val="04E0" w:firstRow="1" w:lastRow="1" w:firstColumn="1" w:lastColumn="0" w:noHBand="0" w:noVBand="1"/>
      </w:tblPr>
      <w:tblGrid>
        <w:gridCol w:w="587"/>
        <w:gridCol w:w="8470"/>
        <w:gridCol w:w="851"/>
        <w:gridCol w:w="1134"/>
        <w:gridCol w:w="850"/>
      </w:tblGrid>
      <w:tr w:rsidR="00400736" w:rsidRPr="004561E6" w14:paraId="42FD7B17" w14:textId="77777777" w:rsidTr="00400736">
        <w:trPr>
          <w:trHeight w:val="510"/>
          <w:tblCellSpacing w:w="5" w:type="dxa"/>
        </w:trPr>
        <w:tc>
          <w:tcPr>
            <w:tcW w:w="572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2E74B5" w:themeColor="accent5" w:themeShade="BF"/>
            </w:tcBorders>
            <w:vAlign w:val="center"/>
          </w:tcPr>
          <w:p w14:paraId="0F4A681F" w14:textId="77777777" w:rsidR="00400736" w:rsidRPr="00A7346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12" w:space="0" w:color="0070C0"/>
              <w:bottom w:val="single" w:sz="12" w:space="0" w:color="0070C0"/>
              <w:right w:val="single" w:sz="12" w:space="0" w:color="0070C0"/>
            </w:tcBorders>
            <w:vAlign w:val="center"/>
          </w:tcPr>
          <w:p w14:paraId="348930A0" w14:textId="204FF7BE" w:rsidR="00400736" w:rsidRPr="00A73466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7346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During the past </w:t>
            </w:r>
            <w:r w:rsidRPr="00A73466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  <w:t>6 months</w:t>
            </w:r>
            <w:r w:rsidRPr="00A7346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, how often </w:t>
            </w:r>
            <w:r w:rsidR="0048346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have you</w:t>
            </w:r>
            <w:r w:rsidRPr="00A7346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experienced the following? </w:t>
            </w:r>
          </w:p>
        </w:tc>
        <w:tc>
          <w:tcPr>
            <w:tcW w:w="2820" w:type="dxa"/>
            <w:gridSpan w:val="3"/>
            <w:tcBorders>
              <w:top w:val="single" w:sz="12" w:space="0" w:color="0070C0"/>
              <w:bottom w:val="single" w:sz="12" w:space="0" w:color="0070C0"/>
              <w:right w:val="single" w:sz="12" w:space="0" w:color="4472C4" w:themeColor="accent1"/>
            </w:tcBorders>
            <w:vAlign w:val="center"/>
          </w:tcPr>
          <w:p w14:paraId="0E1B28EB" w14:textId="77777777" w:rsidR="00400736" w:rsidRPr="00A73466" w:rsidRDefault="00400736" w:rsidP="00400736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7346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heck</w:t>
            </w:r>
            <w:r w:rsidRPr="00A7346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which applies</w:t>
            </w:r>
          </w:p>
        </w:tc>
      </w:tr>
      <w:tr w:rsidR="00400736" w:rsidRPr="004561E6" w14:paraId="1D8B206E" w14:textId="77777777" w:rsidTr="00400736">
        <w:trPr>
          <w:trHeight w:val="20"/>
          <w:tblCellSpacing w:w="5" w:type="dxa"/>
        </w:trPr>
        <w:tc>
          <w:tcPr>
            <w:tcW w:w="572" w:type="dxa"/>
            <w:tcBorders>
              <w:top w:val="single" w:sz="4" w:space="0" w:color="A0C3E3"/>
              <w:left w:val="single" w:sz="12" w:space="0" w:color="0070C0"/>
              <w:right w:val="single" w:sz="12" w:space="0" w:color="2E74B5" w:themeColor="accent5" w:themeShade="BF"/>
            </w:tcBorders>
            <w:shd w:val="clear" w:color="auto" w:fill="9CC2E5" w:themeFill="accent5" w:themeFillTint="99"/>
            <w:vAlign w:val="center"/>
          </w:tcPr>
          <w:p w14:paraId="1167F248" w14:textId="77777777" w:rsidR="00400736" w:rsidRPr="00A7346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0C3E3"/>
              <w:right w:val="single" w:sz="12" w:space="0" w:color="0070C0"/>
            </w:tcBorders>
            <w:shd w:val="clear" w:color="auto" w:fill="9CC2E5" w:themeFill="accent5" w:themeFillTint="99"/>
            <w:vAlign w:val="center"/>
          </w:tcPr>
          <w:p w14:paraId="5BC66E39" w14:textId="77777777" w:rsidR="00400736" w:rsidRPr="00A73466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0C3E3"/>
              <w:right w:val="single" w:sz="8" w:space="0" w:color="2E74B5" w:themeColor="accent5" w:themeShade="BF"/>
            </w:tcBorders>
            <w:shd w:val="clear" w:color="auto" w:fill="9CC2E5" w:themeFill="accent5" w:themeFillTint="99"/>
            <w:vAlign w:val="center"/>
          </w:tcPr>
          <w:p w14:paraId="667F7824" w14:textId="77777777" w:rsidR="00400736" w:rsidRPr="009B53D0" w:rsidRDefault="00400736" w:rsidP="00400736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B53D0">
              <w:rPr>
                <w:rFonts w:ascii="Arial" w:hAnsi="Arial" w:cs="Arial"/>
                <w:i/>
                <w:iCs/>
                <w:sz w:val="16"/>
                <w:szCs w:val="16"/>
              </w:rPr>
              <w:t>Never</w:t>
            </w:r>
          </w:p>
        </w:tc>
        <w:tc>
          <w:tcPr>
            <w:tcW w:w="1124" w:type="dxa"/>
            <w:tcBorders>
              <w:top w:val="single" w:sz="4" w:space="0" w:color="A0C3E3"/>
              <w:left w:val="nil"/>
              <w:right w:val="nil"/>
            </w:tcBorders>
            <w:shd w:val="clear" w:color="auto" w:fill="9CC2E5" w:themeFill="accent5" w:themeFillTint="99"/>
            <w:vAlign w:val="center"/>
          </w:tcPr>
          <w:p w14:paraId="4330EB73" w14:textId="77777777" w:rsidR="00400736" w:rsidRPr="009B53D0" w:rsidRDefault="00400736" w:rsidP="00400736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B53D0">
              <w:rPr>
                <w:rFonts w:ascii="Arial" w:hAnsi="Arial" w:cs="Arial"/>
                <w:i/>
                <w:iCs/>
                <w:sz w:val="16"/>
                <w:szCs w:val="16"/>
              </w:rPr>
              <w:t>Sometimes</w:t>
            </w:r>
          </w:p>
        </w:tc>
        <w:tc>
          <w:tcPr>
            <w:tcW w:w="835" w:type="dxa"/>
            <w:tcBorders>
              <w:top w:val="single" w:sz="4" w:space="0" w:color="A0C3E3"/>
              <w:left w:val="single" w:sz="8" w:space="0" w:color="4472C4" w:themeColor="accent1"/>
              <w:right w:val="single" w:sz="12" w:space="0" w:color="4472C4" w:themeColor="accent1"/>
            </w:tcBorders>
            <w:shd w:val="clear" w:color="auto" w:fill="9CC2E5" w:themeFill="accent5" w:themeFillTint="99"/>
            <w:vAlign w:val="center"/>
          </w:tcPr>
          <w:p w14:paraId="46C5639C" w14:textId="77777777" w:rsidR="00400736" w:rsidRPr="009B53D0" w:rsidRDefault="00400736" w:rsidP="00400736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B53D0">
              <w:rPr>
                <w:rFonts w:ascii="Arial" w:hAnsi="Arial" w:cs="Arial"/>
                <w:i/>
                <w:iCs/>
                <w:sz w:val="16"/>
                <w:szCs w:val="16"/>
              </w:rPr>
              <w:t>Often</w:t>
            </w:r>
          </w:p>
        </w:tc>
      </w:tr>
      <w:tr w:rsidR="00400736" w:rsidRPr="004561E6" w14:paraId="28857B07" w14:textId="77777777" w:rsidTr="00400736">
        <w:trPr>
          <w:trHeight w:val="108"/>
          <w:tblCellSpacing w:w="5" w:type="dxa"/>
        </w:trPr>
        <w:tc>
          <w:tcPr>
            <w:tcW w:w="572" w:type="dxa"/>
            <w:tcBorders>
              <w:top w:val="single" w:sz="12" w:space="0" w:color="2E74B5" w:themeColor="accent5" w:themeShade="BF"/>
              <w:left w:val="single" w:sz="12" w:space="0" w:color="0070C0"/>
              <w:right w:val="single" w:sz="12" w:space="0" w:color="2E74B5" w:themeColor="accent5" w:themeShade="BF"/>
            </w:tcBorders>
            <w:vAlign w:val="center"/>
          </w:tcPr>
          <w:p w14:paraId="7D67DDBF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bookmarkStart w:id="2" w:name="_Hlk85449018"/>
            <w:r w:rsidRPr="004561E6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8460" w:type="dxa"/>
            <w:tcBorders>
              <w:top w:val="single" w:sz="12" w:space="0" w:color="2E74B5" w:themeColor="accent5" w:themeShade="BF"/>
              <w:right w:val="single" w:sz="12" w:space="0" w:color="0070C0"/>
            </w:tcBorders>
            <w:vAlign w:val="center"/>
          </w:tcPr>
          <w:p w14:paraId="14B2D4A9" w14:textId="77777777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eastAsia="Times New Roman" w:hAnsi="Arial" w:cs="Arial"/>
                <w:sz w:val="20"/>
                <w:szCs w:val="20"/>
              </w:rPr>
              <w:t>Problems falling asleep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1924679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top w:val="single" w:sz="12" w:space="0" w:color="2E74B5" w:themeColor="accent5" w:themeShade="BF"/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vAlign w:val="center"/>
              </w:tcPr>
              <w:p w14:paraId="2B951D01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601183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top w:val="single" w:sz="12" w:space="0" w:color="2E74B5" w:themeColor="accent5" w:themeShade="BF"/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vAlign w:val="center"/>
              </w:tcPr>
              <w:p w14:paraId="12867F64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902136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top w:val="single" w:sz="12" w:space="0" w:color="2E74B5" w:themeColor="accent5" w:themeShade="BF"/>
                  <w:left w:val="single" w:sz="8" w:space="0" w:color="4472C4" w:themeColor="accent1"/>
                  <w:right w:val="single" w:sz="12" w:space="0" w:color="4472C4" w:themeColor="accent1"/>
                </w:tcBorders>
                <w:vAlign w:val="center"/>
              </w:tcPr>
              <w:p w14:paraId="4CD1D281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1FF5569D" w14:textId="77777777" w:rsidTr="00400736">
        <w:trPr>
          <w:trHeight w:val="108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shd w:val="clear" w:color="auto" w:fill="BDD6EE" w:themeFill="accent5" w:themeFillTint="66"/>
            <w:vAlign w:val="center"/>
          </w:tcPr>
          <w:p w14:paraId="23CD7F0E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4561E6"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shd w:val="clear" w:color="auto" w:fill="BDD6EE" w:themeFill="accent5" w:themeFillTint="66"/>
            <w:vAlign w:val="center"/>
          </w:tcPr>
          <w:p w14:paraId="1D9008D1" w14:textId="77777777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eastAsia="Times New Roman" w:hAnsi="Arial" w:cs="Arial"/>
                <w:sz w:val="20"/>
                <w:szCs w:val="20"/>
              </w:rPr>
              <w:t>Problems staying asleep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2065217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39AEED67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347709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06D65A18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569730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shd w:val="clear" w:color="auto" w:fill="BDD6EE" w:themeFill="accent5" w:themeFillTint="66"/>
                <w:vAlign w:val="center"/>
              </w:tcPr>
              <w:p w14:paraId="684AFDBE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652A67F8" w14:textId="77777777" w:rsidTr="00400736">
        <w:trPr>
          <w:trHeight w:val="61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vAlign w:val="center"/>
          </w:tcPr>
          <w:p w14:paraId="220890CA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4561E6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vAlign w:val="center"/>
          </w:tcPr>
          <w:p w14:paraId="3DA7615C" w14:textId="77777777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eastAsia="Times New Roman" w:hAnsi="Arial" w:cs="Arial"/>
                <w:sz w:val="20"/>
                <w:szCs w:val="20"/>
              </w:rPr>
              <w:t>Nightmares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-437515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vAlign w:val="center"/>
              </w:tcPr>
              <w:p w14:paraId="594EE74E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948284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vAlign w:val="center"/>
              </w:tcPr>
              <w:p w14:paraId="430C6FDB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316767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vAlign w:val="center"/>
              </w:tcPr>
              <w:p w14:paraId="4F2BFA33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77E61C1E" w14:textId="77777777" w:rsidTr="00400736">
        <w:trPr>
          <w:trHeight w:val="57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shd w:val="clear" w:color="auto" w:fill="BDD6EE" w:themeFill="accent5" w:themeFillTint="66"/>
            <w:vAlign w:val="center"/>
          </w:tcPr>
          <w:p w14:paraId="26E36F16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4561E6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shd w:val="clear" w:color="auto" w:fill="BDD6EE" w:themeFill="accent5" w:themeFillTint="66"/>
            <w:vAlign w:val="center"/>
          </w:tcPr>
          <w:p w14:paraId="7E29583C" w14:textId="77777777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eastAsia="Times New Roman" w:hAnsi="Arial" w:cs="Arial"/>
                <w:sz w:val="20"/>
                <w:szCs w:val="20"/>
              </w:rPr>
              <w:t>Exhausted (e.g., low energy, not feeling well rested, very tired)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370428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132AED50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762899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70DEBEBF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901095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shd w:val="clear" w:color="auto" w:fill="BDD6EE" w:themeFill="accent5" w:themeFillTint="66"/>
                <w:vAlign w:val="center"/>
              </w:tcPr>
              <w:p w14:paraId="2C48976E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56E4B427" w14:textId="77777777" w:rsidTr="00400736">
        <w:trPr>
          <w:trHeight w:val="58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vAlign w:val="center"/>
          </w:tcPr>
          <w:p w14:paraId="51D19DD6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4561E6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vAlign w:val="center"/>
          </w:tcPr>
          <w:p w14:paraId="71A10D28" w14:textId="6AFC0679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eastAsia="Times New Roman" w:hAnsi="Arial" w:cs="Arial"/>
                <w:sz w:val="20"/>
                <w:szCs w:val="20"/>
              </w:rPr>
              <w:t xml:space="preserve">Not wanting to sleep on </w:t>
            </w:r>
            <w:r w:rsidR="00974E0B">
              <w:rPr>
                <w:rFonts w:ascii="Arial" w:eastAsia="Times New Roman" w:hAnsi="Arial" w:cs="Arial"/>
                <w:sz w:val="20"/>
                <w:szCs w:val="20"/>
              </w:rPr>
              <w:t>my</w:t>
            </w:r>
            <w:r w:rsidRPr="00546621">
              <w:rPr>
                <w:rFonts w:ascii="Arial" w:eastAsia="Times New Roman" w:hAnsi="Arial" w:cs="Arial"/>
                <w:sz w:val="20"/>
                <w:szCs w:val="20"/>
              </w:rPr>
              <w:t xml:space="preserve"> own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1444808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vAlign w:val="center"/>
              </w:tcPr>
              <w:p w14:paraId="4A829F62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800352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vAlign w:val="center"/>
              </w:tcPr>
              <w:p w14:paraId="10294327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2137634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vAlign w:val="center"/>
              </w:tcPr>
              <w:p w14:paraId="1A01ECC3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65CCE08F" w14:textId="77777777" w:rsidTr="00400736">
        <w:trPr>
          <w:trHeight w:val="116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shd w:val="clear" w:color="auto" w:fill="BDD6EE" w:themeFill="accent5" w:themeFillTint="66"/>
            <w:vAlign w:val="center"/>
          </w:tcPr>
          <w:p w14:paraId="1EE028AB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4561E6">
              <w:rPr>
                <w:rFonts w:ascii="Arial" w:eastAsia="Times New Roman" w:hAnsi="Arial" w:cs="Arial"/>
                <w:b/>
                <w:bCs/>
              </w:rPr>
              <w:t>6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shd w:val="clear" w:color="auto" w:fill="BDD6EE" w:themeFill="accent5" w:themeFillTint="66"/>
            <w:vAlign w:val="center"/>
          </w:tcPr>
          <w:p w14:paraId="1884DC33" w14:textId="71DF5500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eastAsia="Times New Roman" w:hAnsi="Arial" w:cs="Arial"/>
                <w:sz w:val="20"/>
                <w:szCs w:val="20"/>
              </w:rPr>
              <w:t xml:space="preserve">Wetting </w:t>
            </w:r>
            <w:r w:rsidR="00974E0B">
              <w:rPr>
                <w:rFonts w:ascii="Arial" w:eastAsia="Times New Roman" w:hAnsi="Arial" w:cs="Arial"/>
                <w:sz w:val="20"/>
                <w:szCs w:val="20"/>
              </w:rPr>
              <w:t>myself</w:t>
            </w:r>
            <w:r w:rsidRPr="00546621">
              <w:rPr>
                <w:rFonts w:ascii="Arial" w:eastAsia="Times New Roman" w:hAnsi="Arial" w:cs="Arial"/>
                <w:sz w:val="20"/>
                <w:szCs w:val="20"/>
              </w:rPr>
              <w:t xml:space="preserve"> (urine) during day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1943416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3C004D38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932478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729F3C20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570274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shd w:val="clear" w:color="auto" w:fill="BDD6EE" w:themeFill="accent5" w:themeFillTint="66"/>
                <w:vAlign w:val="center"/>
              </w:tcPr>
              <w:p w14:paraId="61D28F35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0652C6D9" w14:textId="77777777" w:rsidTr="00400736">
        <w:trPr>
          <w:trHeight w:val="49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vAlign w:val="center"/>
          </w:tcPr>
          <w:p w14:paraId="7FCFB4E6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4561E6">
              <w:rPr>
                <w:rFonts w:ascii="Arial" w:eastAsia="Times New Roman" w:hAnsi="Arial" w:cs="Arial"/>
                <w:b/>
                <w:bCs/>
              </w:rPr>
              <w:t>7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vAlign w:val="center"/>
          </w:tcPr>
          <w:p w14:paraId="5E5BCB6C" w14:textId="62443816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eastAsia="Times New Roman" w:hAnsi="Arial" w:cs="Arial"/>
                <w:sz w:val="20"/>
                <w:szCs w:val="20"/>
              </w:rPr>
              <w:t xml:space="preserve">Wetting </w:t>
            </w:r>
            <w:r w:rsidR="00974E0B">
              <w:rPr>
                <w:rFonts w:ascii="Arial" w:eastAsia="Times New Roman" w:hAnsi="Arial" w:cs="Arial"/>
                <w:sz w:val="20"/>
                <w:szCs w:val="20"/>
              </w:rPr>
              <w:t>myself</w:t>
            </w:r>
            <w:r w:rsidRPr="00546621">
              <w:rPr>
                <w:rFonts w:ascii="Arial" w:eastAsia="Times New Roman" w:hAnsi="Arial" w:cs="Arial"/>
                <w:sz w:val="20"/>
                <w:szCs w:val="20"/>
              </w:rPr>
              <w:t xml:space="preserve"> (urine) during night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-701940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vAlign w:val="center"/>
              </w:tcPr>
              <w:p w14:paraId="0297CF6C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39521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vAlign w:val="center"/>
              </w:tcPr>
              <w:p w14:paraId="14FD05E7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212852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vAlign w:val="center"/>
              </w:tcPr>
              <w:p w14:paraId="49D83414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4945EB22" w14:textId="77777777" w:rsidTr="00400736">
        <w:trPr>
          <w:trHeight w:val="90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shd w:val="clear" w:color="auto" w:fill="BDD6EE" w:themeFill="accent5" w:themeFillTint="66"/>
            <w:vAlign w:val="center"/>
          </w:tcPr>
          <w:p w14:paraId="30A335AB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4561E6">
              <w:rPr>
                <w:rFonts w:ascii="Arial" w:eastAsia="Times New Roman" w:hAnsi="Arial" w:cs="Arial"/>
                <w:b/>
                <w:bCs/>
              </w:rPr>
              <w:t>8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shd w:val="clear" w:color="auto" w:fill="BDD6EE" w:themeFill="accent5" w:themeFillTint="66"/>
            <w:vAlign w:val="center"/>
          </w:tcPr>
          <w:p w14:paraId="004EBBDD" w14:textId="36742D19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eastAsia="Times New Roman" w:hAnsi="Arial" w:cs="Arial"/>
                <w:sz w:val="20"/>
                <w:szCs w:val="20"/>
              </w:rPr>
              <w:t xml:space="preserve">Soiling </w:t>
            </w:r>
            <w:r w:rsidR="00974E0B">
              <w:rPr>
                <w:rFonts w:ascii="Arial" w:eastAsia="Times New Roman" w:hAnsi="Arial" w:cs="Arial"/>
                <w:sz w:val="20"/>
                <w:szCs w:val="20"/>
              </w:rPr>
              <w:t>myself</w:t>
            </w:r>
            <w:r w:rsidRPr="00546621">
              <w:rPr>
                <w:rFonts w:ascii="Arial" w:eastAsia="Times New Roman" w:hAnsi="Arial" w:cs="Arial"/>
                <w:sz w:val="20"/>
                <w:szCs w:val="20"/>
              </w:rPr>
              <w:t xml:space="preserve"> (feces/poo)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838357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6789BF7C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981694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2A83ECB7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905832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shd w:val="clear" w:color="auto" w:fill="BDD6EE" w:themeFill="accent5" w:themeFillTint="66"/>
                <w:vAlign w:val="center"/>
              </w:tcPr>
              <w:p w14:paraId="221CE33A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369F590C" w14:textId="77777777" w:rsidTr="00400736">
        <w:trPr>
          <w:trHeight w:val="81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vAlign w:val="center"/>
          </w:tcPr>
          <w:p w14:paraId="1A5A40A2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4561E6">
              <w:rPr>
                <w:rFonts w:ascii="Arial" w:eastAsia="Times New Roman" w:hAnsi="Arial" w:cs="Arial"/>
                <w:b/>
                <w:bCs/>
              </w:rPr>
              <w:t>9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vAlign w:val="center"/>
          </w:tcPr>
          <w:p w14:paraId="136E530F" w14:textId="77777777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eastAsia="Times New Roman" w:hAnsi="Arial" w:cs="Arial"/>
                <w:sz w:val="20"/>
                <w:szCs w:val="20"/>
              </w:rPr>
              <w:t>Other toileting concerns (e.g., smearing feces/poo, urinating outside the toilet, hiding used menstrual products)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155034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vAlign w:val="center"/>
              </w:tcPr>
              <w:p w14:paraId="0A750F83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701004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vAlign w:val="center"/>
              </w:tcPr>
              <w:p w14:paraId="47E0DCBF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172758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vAlign w:val="center"/>
              </w:tcPr>
              <w:p w14:paraId="18816228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2C47AF52" w14:textId="77777777" w:rsidTr="00400736">
        <w:trPr>
          <w:trHeight w:val="188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shd w:val="clear" w:color="auto" w:fill="BDD6EE" w:themeFill="accent5" w:themeFillTint="66"/>
            <w:vAlign w:val="center"/>
          </w:tcPr>
          <w:p w14:paraId="1A27E3E6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4561E6">
              <w:rPr>
                <w:rFonts w:ascii="Arial" w:eastAsia="Times New Roman" w:hAnsi="Arial" w:cs="Arial"/>
                <w:b/>
                <w:bCs/>
              </w:rPr>
              <w:t>10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shd w:val="clear" w:color="auto" w:fill="BDD6EE" w:themeFill="accent5" w:themeFillTint="66"/>
            <w:vAlign w:val="center"/>
          </w:tcPr>
          <w:p w14:paraId="075EAD6C" w14:textId="77777777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eastAsia="Times New Roman" w:hAnsi="Arial" w:cs="Arial"/>
                <w:sz w:val="20"/>
                <w:szCs w:val="20"/>
              </w:rPr>
              <w:t>Headaches, stomach-aches, or body aches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-1122297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562FCAEB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615417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02888C8A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268837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shd w:val="clear" w:color="auto" w:fill="BDD6EE" w:themeFill="accent5" w:themeFillTint="66"/>
                <w:vAlign w:val="center"/>
              </w:tcPr>
              <w:p w14:paraId="4B844494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2A66D739" w14:textId="77777777" w:rsidTr="00400736">
        <w:trPr>
          <w:trHeight w:val="108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vAlign w:val="center"/>
          </w:tcPr>
          <w:p w14:paraId="551DA731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4561E6">
              <w:rPr>
                <w:rFonts w:ascii="Arial" w:eastAsia="Times New Roman" w:hAnsi="Arial" w:cs="Arial"/>
                <w:b/>
                <w:bCs/>
              </w:rPr>
              <w:t>11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vAlign w:val="center"/>
          </w:tcPr>
          <w:p w14:paraId="6DA3EACC" w14:textId="77777777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eastAsia="Times New Roman" w:hAnsi="Arial" w:cs="Arial"/>
                <w:sz w:val="20"/>
                <w:szCs w:val="20"/>
              </w:rPr>
              <w:t>Difficulty eating (e.g., refusing to eat, eating too much or too little)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-330290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vAlign w:val="center"/>
              </w:tcPr>
              <w:p w14:paraId="447398CF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2073880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vAlign w:val="center"/>
              </w:tcPr>
              <w:p w14:paraId="21BA0B0D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062599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vAlign w:val="center"/>
              </w:tcPr>
              <w:p w14:paraId="7946C0FE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6E5454F7" w14:textId="77777777" w:rsidTr="00400736">
        <w:trPr>
          <w:trHeight w:val="69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shd w:val="clear" w:color="auto" w:fill="BDD6EE" w:themeFill="accent5" w:themeFillTint="66"/>
            <w:vAlign w:val="center"/>
          </w:tcPr>
          <w:p w14:paraId="465B5E6D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4561E6">
              <w:rPr>
                <w:rFonts w:ascii="Arial" w:eastAsia="Times New Roman" w:hAnsi="Arial" w:cs="Arial"/>
                <w:b/>
                <w:bCs/>
              </w:rPr>
              <w:t>12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shd w:val="clear" w:color="auto" w:fill="BDD6EE" w:themeFill="accent5" w:themeFillTint="66"/>
            <w:vAlign w:val="center"/>
          </w:tcPr>
          <w:p w14:paraId="3A4268B2" w14:textId="77777777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eastAsia="Times New Roman" w:hAnsi="Arial" w:cs="Arial"/>
                <w:sz w:val="20"/>
                <w:szCs w:val="20"/>
              </w:rPr>
              <w:t>Poor hygiene (e.g., not brushing teeth, not bathing, not changing clothes)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-679272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20B73A20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936488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303D9FB7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80061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shd w:val="clear" w:color="auto" w:fill="BDD6EE" w:themeFill="accent5" w:themeFillTint="66"/>
                <w:vAlign w:val="center"/>
              </w:tcPr>
              <w:p w14:paraId="4724EAE6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412BAB81" w14:textId="77777777" w:rsidTr="00400736">
        <w:trPr>
          <w:trHeight w:val="70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vAlign w:val="center"/>
          </w:tcPr>
          <w:p w14:paraId="344C78A6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4561E6">
              <w:rPr>
                <w:rFonts w:ascii="Arial" w:eastAsia="Times New Roman" w:hAnsi="Arial" w:cs="Arial"/>
                <w:b/>
                <w:bCs/>
              </w:rPr>
              <w:t>13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vAlign w:val="center"/>
          </w:tcPr>
          <w:p w14:paraId="74BD47F3" w14:textId="41A351B4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eastAsia="Times New Roman" w:hAnsi="Arial" w:cs="Arial"/>
                <w:sz w:val="20"/>
                <w:szCs w:val="20"/>
              </w:rPr>
              <w:t xml:space="preserve">Risky or reckless behaviours that endanger </w:t>
            </w:r>
            <w:r w:rsidR="00974E0B">
              <w:rPr>
                <w:rFonts w:ascii="Arial" w:eastAsia="Times New Roman" w:hAnsi="Arial" w:cs="Arial"/>
                <w:sz w:val="20"/>
                <w:szCs w:val="20"/>
              </w:rPr>
              <w:t>yourself</w:t>
            </w:r>
            <w:r w:rsidRPr="00546621">
              <w:rPr>
                <w:rFonts w:ascii="Arial" w:eastAsia="Times New Roman" w:hAnsi="Arial" w:cs="Arial"/>
                <w:sz w:val="20"/>
                <w:szCs w:val="20"/>
              </w:rPr>
              <w:t xml:space="preserve"> or others 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-1579749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vAlign w:val="center"/>
              </w:tcPr>
              <w:p w14:paraId="1C7E38B4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621197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vAlign w:val="center"/>
              </w:tcPr>
              <w:p w14:paraId="31521BF2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217278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vAlign w:val="center"/>
              </w:tcPr>
              <w:p w14:paraId="3606E27D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09AD9DC7" w14:textId="77777777" w:rsidTr="00400736">
        <w:trPr>
          <w:trHeight w:val="207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shd w:val="clear" w:color="auto" w:fill="BDD6EE" w:themeFill="accent5" w:themeFillTint="66"/>
            <w:vAlign w:val="center"/>
          </w:tcPr>
          <w:p w14:paraId="435F4263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4561E6">
              <w:rPr>
                <w:rFonts w:ascii="Arial" w:eastAsia="Times New Roman" w:hAnsi="Arial" w:cs="Arial"/>
                <w:b/>
                <w:bCs/>
              </w:rPr>
              <w:t>14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shd w:val="clear" w:color="auto" w:fill="BDD6EE" w:themeFill="accent5" w:themeFillTint="66"/>
            <w:vAlign w:val="center"/>
          </w:tcPr>
          <w:p w14:paraId="3882B797" w14:textId="77777777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eastAsia="Times New Roman" w:hAnsi="Arial" w:cs="Arial"/>
                <w:sz w:val="20"/>
                <w:szCs w:val="20"/>
              </w:rPr>
              <w:t>Impulsive behaviours (doing or saying things without thinking first)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-1680810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09C9FDB7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56611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25171180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2059082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shd w:val="clear" w:color="auto" w:fill="BDD6EE" w:themeFill="accent5" w:themeFillTint="66"/>
                <w:vAlign w:val="center"/>
              </w:tcPr>
              <w:p w14:paraId="010721F0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0DB8BEB4" w14:textId="77777777" w:rsidTr="00400736">
        <w:trPr>
          <w:trHeight w:val="68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vAlign w:val="center"/>
          </w:tcPr>
          <w:p w14:paraId="648A8780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4561E6">
              <w:rPr>
                <w:rFonts w:ascii="Arial" w:eastAsia="Times New Roman" w:hAnsi="Arial" w:cs="Arial"/>
                <w:b/>
                <w:bCs/>
              </w:rPr>
              <w:t>15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vAlign w:val="center"/>
          </w:tcPr>
          <w:p w14:paraId="317D2549" w14:textId="77777777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eastAsia="Times New Roman" w:hAnsi="Arial" w:cs="Arial"/>
                <w:sz w:val="20"/>
                <w:szCs w:val="20"/>
              </w:rPr>
              <w:t>Playing with matches, lighters, fire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1573232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vAlign w:val="center"/>
              </w:tcPr>
              <w:p w14:paraId="290C3358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200872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vAlign w:val="center"/>
              </w:tcPr>
              <w:p w14:paraId="541A77EE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215424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vAlign w:val="center"/>
              </w:tcPr>
              <w:p w14:paraId="1677D1CF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0D6B79BB" w14:textId="77777777" w:rsidTr="00400736">
        <w:trPr>
          <w:trHeight w:val="68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shd w:val="clear" w:color="auto" w:fill="BDD6EE" w:themeFill="accent5" w:themeFillTint="66"/>
            <w:vAlign w:val="center"/>
          </w:tcPr>
          <w:p w14:paraId="0378C454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4561E6">
              <w:rPr>
                <w:rFonts w:ascii="Arial" w:eastAsia="Times New Roman" w:hAnsi="Arial" w:cs="Arial"/>
                <w:b/>
                <w:bCs/>
              </w:rPr>
              <w:t>16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shd w:val="clear" w:color="auto" w:fill="BDD6EE" w:themeFill="accent5" w:themeFillTint="66"/>
            <w:vAlign w:val="center"/>
          </w:tcPr>
          <w:p w14:paraId="4B108230" w14:textId="77777777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eastAsia="Times New Roman" w:hAnsi="Arial" w:cs="Arial"/>
                <w:sz w:val="20"/>
                <w:szCs w:val="20"/>
              </w:rPr>
              <w:t>Preoccupation with weapons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-142973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535F43B4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747762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08B5292F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131762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shd w:val="clear" w:color="auto" w:fill="BDD6EE" w:themeFill="accent5" w:themeFillTint="66"/>
                <w:vAlign w:val="center"/>
              </w:tcPr>
              <w:p w14:paraId="28F9ACEB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4556DAA3" w14:textId="77777777" w:rsidTr="00400736">
        <w:trPr>
          <w:trHeight w:val="68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vAlign w:val="center"/>
          </w:tcPr>
          <w:p w14:paraId="6F29C3E9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4561E6">
              <w:rPr>
                <w:rFonts w:ascii="Arial" w:eastAsia="Times New Roman" w:hAnsi="Arial" w:cs="Arial"/>
                <w:b/>
                <w:bCs/>
              </w:rPr>
              <w:t>17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vAlign w:val="center"/>
          </w:tcPr>
          <w:p w14:paraId="304DBEB3" w14:textId="77777777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eastAsia="Times New Roman" w:hAnsi="Arial" w:cs="Arial"/>
                <w:sz w:val="20"/>
                <w:szCs w:val="20"/>
              </w:rPr>
              <w:t>Taking things without permission or stealing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187963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vAlign w:val="center"/>
              </w:tcPr>
              <w:p w14:paraId="3199B903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3568446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vAlign w:val="center"/>
              </w:tcPr>
              <w:p w14:paraId="715B75B6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252937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vAlign w:val="center"/>
              </w:tcPr>
              <w:p w14:paraId="5CBFCE36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63E4BA36" w14:textId="77777777" w:rsidTr="00400736">
        <w:trPr>
          <w:trHeight w:val="68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shd w:val="clear" w:color="auto" w:fill="BDD6EE" w:themeFill="accent5" w:themeFillTint="66"/>
            <w:vAlign w:val="center"/>
          </w:tcPr>
          <w:p w14:paraId="300E8412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4561E6">
              <w:rPr>
                <w:rFonts w:ascii="Arial" w:eastAsia="Times New Roman" w:hAnsi="Arial" w:cs="Arial"/>
                <w:b/>
                <w:bCs/>
              </w:rPr>
              <w:t>18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shd w:val="clear" w:color="auto" w:fill="BDD6EE" w:themeFill="accent5" w:themeFillTint="66"/>
            <w:vAlign w:val="center"/>
          </w:tcPr>
          <w:p w14:paraId="37ED6CBF" w14:textId="77777777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eastAsia="Times New Roman" w:hAnsi="Arial" w:cs="Arial"/>
                <w:sz w:val="20"/>
                <w:szCs w:val="20"/>
              </w:rPr>
              <w:t>Taking and hiding food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-605581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2A71BCCC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909306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686496AE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06126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shd w:val="clear" w:color="auto" w:fill="BDD6EE" w:themeFill="accent5" w:themeFillTint="66"/>
                <w:vAlign w:val="center"/>
              </w:tcPr>
              <w:p w14:paraId="75F5705E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785A30FE" w14:textId="77777777" w:rsidTr="00400736">
        <w:trPr>
          <w:trHeight w:val="296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vAlign w:val="center"/>
          </w:tcPr>
          <w:p w14:paraId="58C89164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4561E6">
              <w:rPr>
                <w:rFonts w:ascii="Arial" w:eastAsia="Times New Roman" w:hAnsi="Arial" w:cs="Arial"/>
                <w:b/>
                <w:bCs/>
              </w:rPr>
              <w:t>19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vAlign w:val="center"/>
          </w:tcPr>
          <w:p w14:paraId="217E9920" w14:textId="77777777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eastAsia="Times New Roman" w:hAnsi="Arial" w:cs="Arial"/>
                <w:sz w:val="20"/>
                <w:szCs w:val="20"/>
              </w:rPr>
              <w:t>Picking at skin, pulling out hair/eyelashes/eyebrows, or excessive nail biting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-1224981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vAlign w:val="center"/>
              </w:tcPr>
              <w:p w14:paraId="10C51467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872874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vAlign w:val="center"/>
              </w:tcPr>
              <w:p w14:paraId="73AC7A99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20843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vAlign w:val="center"/>
              </w:tcPr>
              <w:p w14:paraId="3AE82EDA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03F75B5D" w14:textId="77777777" w:rsidTr="00400736">
        <w:trPr>
          <w:trHeight w:val="245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shd w:val="clear" w:color="auto" w:fill="BDD6EE" w:themeFill="accent5" w:themeFillTint="66"/>
            <w:vAlign w:val="center"/>
          </w:tcPr>
          <w:p w14:paraId="37166B46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4561E6">
              <w:rPr>
                <w:rFonts w:ascii="Arial" w:eastAsia="Times New Roman" w:hAnsi="Arial" w:cs="Arial"/>
                <w:b/>
                <w:bCs/>
              </w:rPr>
              <w:t>20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shd w:val="clear" w:color="auto" w:fill="BDD6EE" w:themeFill="accent5" w:themeFillTint="66"/>
            <w:vAlign w:val="center"/>
          </w:tcPr>
          <w:p w14:paraId="721E1E97" w14:textId="77777777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eastAsia="Times New Roman" w:hAnsi="Arial" w:cs="Arial"/>
                <w:sz w:val="20"/>
                <w:szCs w:val="20"/>
              </w:rPr>
              <w:t>Self-soothing (e.g., rocking, twisting/chewing hair, shaking leg, or tapping foot)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1415208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08886F9C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550727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752E64BF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721939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shd w:val="clear" w:color="auto" w:fill="BDD6EE" w:themeFill="accent5" w:themeFillTint="66"/>
                <w:vAlign w:val="center"/>
              </w:tcPr>
              <w:p w14:paraId="0FDBF29E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28047A1A" w14:textId="77777777" w:rsidTr="00400736">
        <w:trPr>
          <w:trHeight w:val="144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vAlign w:val="center"/>
          </w:tcPr>
          <w:p w14:paraId="4378A898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4561E6">
              <w:rPr>
                <w:rFonts w:ascii="Arial" w:eastAsia="Times New Roman" w:hAnsi="Arial" w:cs="Arial"/>
                <w:b/>
                <w:bCs/>
              </w:rPr>
              <w:t>21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vAlign w:val="center"/>
          </w:tcPr>
          <w:p w14:paraId="06E8B6B3" w14:textId="77777777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eastAsia="Times New Roman" w:hAnsi="Arial" w:cs="Arial"/>
                <w:sz w:val="20"/>
                <w:szCs w:val="20"/>
              </w:rPr>
              <w:t>Difficulty being soothed or comforted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2003851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vAlign w:val="center"/>
              </w:tcPr>
              <w:p w14:paraId="28B59E96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436098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vAlign w:val="center"/>
              </w:tcPr>
              <w:p w14:paraId="5A91A4C0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599865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vAlign w:val="center"/>
              </w:tcPr>
              <w:p w14:paraId="206A45CD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02F33D30" w14:textId="77777777" w:rsidTr="00400736">
        <w:trPr>
          <w:trHeight w:val="108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shd w:val="clear" w:color="auto" w:fill="BDD6EE" w:themeFill="accent5" w:themeFillTint="66"/>
            <w:vAlign w:val="center"/>
          </w:tcPr>
          <w:p w14:paraId="4ECD0CDD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4561E6">
              <w:rPr>
                <w:rFonts w:ascii="Arial" w:eastAsia="Times New Roman" w:hAnsi="Arial" w:cs="Arial"/>
                <w:b/>
                <w:bCs/>
              </w:rPr>
              <w:t>22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shd w:val="clear" w:color="auto" w:fill="BDD6EE" w:themeFill="accent5" w:themeFillTint="66"/>
            <w:vAlign w:val="center"/>
          </w:tcPr>
          <w:p w14:paraId="2B7356D3" w14:textId="77777777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eastAsia="Times New Roman" w:hAnsi="Arial" w:cs="Arial"/>
                <w:sz w:val="20"/>
                <w:szCs w:val="20"/>
              </w:rPr>
              <w:t>Difficulty sitting still; restless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-661770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02D69CA5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909447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7E441E0F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36952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shd w:val="clear" w:color="auto" w:fill="BDD6EE" w:themeFill="accent5" w:themeFillTint="66"/>
                <w:vAlign w:val="center"/>
              </w:tcPr>
              <w:p w14:paraId="16422788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077F0E02" w14:textId="77777777" w:rsidTr="00400736">
        <w:trPr>
          <w:trHeight w:val="144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vAlign w:val="center"/>
          </w:tcPr>
          <w:p w14:paraId="487F176E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4561E6">
              <w:rPr>
                <w:rFonts w:ascii="Arial" w:eastAsia="Times New Roman" w:hAnsi="Arial" w:cs="Arial"/>
                <w:b/>
                <w:bCs/>
              </w:rPr>
              <w:t>23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vAlign w:val="center"/>
          </w:tcPr>
          <w:p w14:paraId="4EB2AB42" w14:textId="77777777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eastAsia="Times New Roman" w:hAnsi="Arial" w:cs="Arial"/>
                <w:sz w:val="20"/>
                <w:szCs w:val="20"/>
              </w:rPr>
              <w:t>Overly passive (e.g., quiet, still, or not reacting)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-1026710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vAlign w:val="center"/>
              </w:tcPr>
              <w:p w14:paraId="3760DAB8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774665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vAlign w:val="center"/>
              </w:tcPr>
              <w:p w14:paraId="19B39339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4947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vAlign w:val="center"/>
              </w:tcPr>
              <w:p w14:paraId="1923A509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7442C1F9" w14:textId="77777777" w:rsidTr="00400736">
        <w:trPr>
          <w:trHeight w:val="197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shd w:val="clear" w:color="auto" w:fill="BDD6EE" w:themeFill="accent5" w:themeFillTint="66"/>
            <w:vAlign w:val="center"/>
          </w:tcPr>
          <w:p w14:paraId="30491DFF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4561E6">
              <w:rPr>
                <w:rFonts w:ascii="Arial" w:eastAsia="Times New Roman" w:hAnsi="Arial" w:cs="Arial"/>
                <w:b/>
                <w:bCs/>
              </w:rPr>
              <w:t>24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shd w:val="clear" w:color="auto" w:fill="BDD6EE" w:themeFill="accent5" w:themeFillTint="66"/>
            <w:vAlign w:val="center"/>
          </w:tcPr>
          <w:p w14:paraId="00108D1E" w14:textId="77777777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eastAsia="Times New Roman" w:hAnsi="Arial" w:cs="Arial"/>
                <w:sz w:val="20"/>
                <w:szCs w:val="20"/>
              </w:rPr>
              <w:t>Easily bothered by certain sounds, smells, sights, tastes, or textures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2082557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16026455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342936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74CFDFB4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590294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shd w:val="clear" w:color="auto" w:fill="BDD6EE" w:themeFill="accent5" w:themeFillTint="66"/>
                <w:vAlign w:val="center"/>
              </w:tcPr>
              <w:p w14:paraId="65C5E72E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5EC5D95E" w14:textId="77777777" w:rsidTr="00400736">
        <w:trPr>
          <w:trHeight w:val="218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vAlign w:val="center"/>
          </w:tcPr>
          <w:p w14:paraId="40186DBC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4561E6">
              <w:rPr>
                <w:rFonts w:ascii="Arial" w:eastAsia="Times New Roman" w:hAnsi="Arial" w:cs="Arial"/>
                <w:b/>
                <w:bCs/>
              </w:rPr>
              <w:t>25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vAlign w:val="center"/>
          </w:tcPr>
          <w:p w14:paraId="04369DF1" w14:textId="77777777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eastAsia="Times New Roman" w:hAnsi="Arial" w:cs="Arial"/>
                <w:sz w:val="20"/>
                <w:szCs w:val="20"/>
              </w:rPr>
              <w:t>Easily distracted or trouble concentrating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-1115053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vAlign w:val="center"/>
              </w:tcPr>
              <w:p w14:paraId="3E55D575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769728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vAlign w:val="center"/>
              </w:tcPr>
              <w:p w14:paraId="7DEAB81A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510201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vAlign w:val="center"/>
              </w:tcPr>
              <w:p w14:paraId="30A5AC0A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7EAB3917" w14:textId="77777777" w:rsidTr="00400736">
        <w:trPr>
          <w:trHeight w:val="133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shd w:val="clear" w:color="auto" w:fill="BDD6EE" w:themeFill="accent5" w:themeFillTint="66"/>
            <w:vAlign w:val="center"/>
          </w:tcPr>
          <w:p w14:paraId="6730CDE7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4561E6">
              <w:rPr>
                <w:rFonts w:ascii="Arial" w:eastAsia="Times New Roman" w:hAnsi="Arial" w:cs="Arial"/>
                <w:b/>
                <w:bCs/>
              </w:rPr>
              <w:t>26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shd w:val="clear" w:color="auto" w:fill="BDD6EE" w:themeFill="accent5" w:themeFillTint="66"/>
            <w:vAlign w:val="center"/>
          </w:tcPr>
          <w:p w14:paraId="56580031" w14:textId="77777777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eastAsia="Times New Roman" w:hAnsi="Arial" w:cs="Arial"/>
                <w:sz w:val="20"/>
                <w:szCs w:val="20"/>
              </w:rPr>
              <w:t>Overly sensitive to being touched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-1440758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090C3983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565028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350704AC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881785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shd w:val="clear" w:color="auto" w:fill="BDD6EE" w:themeFill="accent5" w:themeFillTint="66"/>
                <w:vAlign w:val="center"/>
              </w:tcPr>
              <w:p w14:paraId="694B0928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6CC1AF8A" w14:textId="77777777" w:rsidTr="00400736">
        <w:trPr>
          <w:trHeight w:val="143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vAlign w:val="center"/>
          </w:tcPr>
          <w:p w14:paraId="09BA2756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4561E6">
              <w:rPr>
                <w:rFonts w:ascii="Arial" w:eastAsia="Times New Roman" w:hAnsi="Arial" w:cs="Arial"/>
                <w:b/>
                <w:bCs/>
              </w:rPr>
              <w:t>27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vAlign w:val="center"/>
          </w:tcPr>
          <w:p w14:paraId="4583CB02" w14:textId="77777777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eastAsia="Times New Roman" w:hAnsi="Arial" w:cs="Arial"/>
                <w:sz w:val="20"/>
                <w:szCs w:val="20"/>
              </w:rPr>
              <w:t>Easily start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l</w:t>
            </w:r>
            <w:r w:rsidRPr="00546621">
              <w:rPr>
                <w:rFonts w:ascii="Arial" w:eastAsia="Times New Roman" w:hAnsi="Arial" w:cs="Arial"/>
                <w:sz w:val="20"/>
                <w:szCs w:val="20"/>
              </w:rPr>
              <w:t>ed (e.g., “jumpy” in response to touch, sound, or being approached)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-1051910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vAlign w:val="center"/>
              </w:tcPr>
              <w:p w14:paraId="6C0FF17A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938832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vAlign w:val="center"/>
              </w:tcPr>
              <w:p w14:paraId="3AAFC8C9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418174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vAlign w:val="center"/>
              </w:tcPr>
              <w:p w14:paraId="04B69D6A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4C61E84E" w14:textId="77777777" w:rsidTr="00400736">
        <w:trPr>
          <w:trHeight w:val="143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shd w:val="clear" w:color="auto" w:fill="BDD6EE" w:themeFill="accent5" w:themeFillTint="66"/>
            <w:vAlign w:val="center"/>
          </w:tcPr>
          <w:p w14:paraId="5D783EA3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4561E6">
              <w:rPr>
                <w:rFonts w:ascii="Arial" w:eastAsia="Times New Roman" w:hAnsi="Arial" w:cs="Arial"/>
                <w:b/>
                <w:bCs/>
              </w:rPr>
              <w:t>28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shd w:val="clear" w:color="auto" w:fill="BDD6EE" w:themeFill="accent5" w:themeFillTint="66"/>
            <w:vAlign w:val="center"/>
          </w:tcPr>
          <w:p w14:paraId="6907D6A4" w14:textId="77777777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eastAsia="Times New Roman" w:hAnsi="Arial" w:cs="Arial"/>
                <w:sz w:val="20"/>
                <w:szCs w:val="20"/>
              </w:rPr>
              <w:t>Overly watchful for signs of danger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1812209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6CC25334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2139915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75FED4DE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404266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shd w:val="clear" w:color="auto" w:fill="BDD6EE" w:themeFill="accent5" w:themeFillTint="66"/>
                <w:vAlign w:val="center"/>
              </w:tcPr>
              <w:p w14:paraId="4C3946E7" w14:textId="77777777" w:rsidR="00400736" w:rsidRPr="007D0A0A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7D0A0A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57287139" w14:textId="77777777" w:rsidTr="00400736">
        <w:trPr>
          <w:trHeight w:val="143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vAlign w:val="center"/>
          </w:tcPr>
          <w:p w14:paraId="6319D0C0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4561E6">
              <w:rPr>
                <w:rFonts w:ascii="Arial" w:eastAsia="Times New Roman" w:hAnsi="Arial" w:cs="Arial"/>
                <w:b/>
                <w:bCs/>
              </w:rPr>
              <w:t>29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vAlign w:val="center"/>
          </w:tcPr>
          <w:p w14:paraId="706A3C79" w14:textId="77777777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eastAsia="Times New Roman" w:hAnsi="Arial" w:cs="Arial"/>
                <w:sz w:val="20"/>
                <w:szCs w:val="20"/>
              </w:rPr>
              <w:t>Overly nervous, anxious, or tense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1947275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vAlign w:val="center"/>
              </w:tcPr>
              <w:p w14:paraId="369EEF49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Cs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21777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vAlign w:val="center"/>
              </w:tcPr>
              <w:p w14:paraId="0A4E8AC8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283856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vAlign w:val="center"/>
              </w:tcPr>
              <w:p w14:paraId="022EC42C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702103B4" w14:textId="77777777" w:rsidTr="00400736">
        <w:trPr>
          <w:trHeight w:val="167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shd w:val="clear" w:color="auto" w:fill="BDD6EE" w:themeFill="accent5" w:themeFillTint="66"/>
            <w:vAlign w:val="center"/>
          </w:tcPr>
          <w:p w14:paraId="458C7C1D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4561E6">
              <w:rPr>
                <w:rFonts w:ascii="Arial" w:eastAsia="Times New Roman" w:hAnsi="Arial" w:cs="Arial"/>
                <w:b/>
                <w:bCs/>
              </w:rPr>
              <w:t>30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shd w:val="clear" w:color="auto" w:fill="BDD6EE" w:themeFill="accent5" w:themeFillTint="66"/>
            <w:vAlign w:val="center"/>
          </w:tcPr>
          <w:p w14:paraId="39823E4D" w14:textId="4E840171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eastAsia="Times New Roman" w:hAnsi="Arial" w:cs="Arial"/>
                <w:sz w:val="20"/>
                <w:szCs w:val="20"/>
              </w:rPr>
              <w:t xml:space="preserve">“Tuning out” or </w:t>
            </w:r>
            <w:r w:rsidR="00974E0B">
              <w:rPr>
                <w:rFonts w:ascii="Arial" w:eastAsia="Times New Roman" w:hAnsi="Arial" w:cs="Arial"/>
                <w:sz w:val="20"/>
                <w:szCs w:val="20"/>
              </w:rPr>
              <w:t xml:space="preserve">feeling like I’m in </w:t>
            </w:r>
            <w:r w:rsidRPr="00546621">
              <w:rPr>
                <w:rFonts w:ascii="Arial" w:eastAsia="Times New Roman" w:hAnsi="Arial" w:cs="Arial"/>
                <w:sz w:val="20"/>
                <w:szCs w:val="20"/>
              </w:rPr>
              <w:t>a daze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-769457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549CDAAD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Cs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715572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207DFC5C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960942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shd w:val="clear" w:color="auto" w:fill="BDD6EE" w:themeFill="accent5" w:themeFillTint="66"/>
                <w:vAlign w:val="center"/>
              </w:tcPr>
              <w:p w14:paraId="1C472346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1CB17E94" w14:textId="77777777" w:rsidTr="00400736">
        <w:trPr>
          <w:trHeight w:val="143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vAlign w:val="center"/>
          </w:tcPr>
          <w:p w14:paraId="3D97F0F9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4561E6">
              <w:rPr>
                <w:rFonts w:ascii="Arial" w:eastAsia="Times New Roman" w:hAnsi="Arial" w:cs="Arial"/>
                <w:b/>
                <w:bCs/>
              </w:rPr>
              <w:t>31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vAlign w:val="center"/>
          </w:tcPr>
          <w:p w14:paraId="09045F8B" w14:textId="3D3CDBDC" w:rsidR="00400736" w:rsidRPr="00546621" w:rsidRDefault="00974E0B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Feeling</w:t>
            </w:r>
            <w:r w:rsidR="00400736" w:rsidRPr="00546621">
              <w:rPr>
                <w:rFonts w:ascii="Arial" w:eastAsia="Times New Roman" w:hAnsi="Arial" w:cs="Arial"/>
                <w:sz w:val="20"/>
                <w:szCs w:val="20"/>
              </w:rPr>
              <w:t xml:space="preserve"> numb,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having no feelings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1477418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vAlign w:val="center"/>
              </w:tcPr>
              <w:p w14:paraId="07D21E3B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Cs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752352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vAlign w:val="center"/>
              </w:tcPr>
              <w:p w14:paraId="22DE82E5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351160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vAlign w:val="center"/>
              </w:tcPr>
              <w:p w14:paraId="4D504D47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5A4CCE70" w14:textId="77777777" w:rsidTr="00400736">
        <w:trPr>
          <w:trHeight w:val="143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shd w:val="clear" w:color="auto" w:fill="BDD6EE" w:themeFill="accent5" w:themeFillTint="66"/>
            <w:vAlign w:val="center"/>
          </w:tcPr>
          <w:p w14:paraId="6051A8D0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4561E6">
              <w:rPr>
                <w:rFonts w:ascii="Arial" w:eastAsia="Times New Roman" w:hAnsi="Arial" w:cs="Arial"/>
                <w:b/>
                <w:bCs/>
              </w:rPr>
              <w:t>32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shd w:val="clear" w:color="auto" w:fill="BDD6EE" w:themeFill="accent5" w:themeFillTint="66"/>
            <w:vAlign w:val="center"/>
          </w:tcPr>
          <w:p w14:paraId="37C6247B" w14:textId="149D007A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eastAsia="Times New Roman" w:hAnsi="Arial" w:cs="Arial"/>
                <w:sz w:val="20"/>
                <w:szCs w:val="20"/>
              </w:rPr>
              <w:t xml:space="preserve">Not feeling connected to </w:t>
            </w:r>
            <w:r w:rsidR="00974E0B">
              <w:rPr>
                <w:rFonts w:ascii="Arial" w:eastAsia="Times New Roman" w:hAnsi="Arial" w:cs="Arial"/>
                <w:sz w:val="20"/>
                <w:szCs w:val="20"/>
              </w:rPr>
              <w:t>my</w:t>
            </w:r>
            <w:r w:rsidRPr="00546621">
              <w:rPr>
                <w:rFonts w:ascii="Arial" w:eastAsia="Times New Roman" w:hAnsi="Arial" w:cs="Arial"/>
                <w:sz w:val="20"/>
                <w:szCs w:val="20"/>
              </w:rPr>
              <w:t xml:space="preserve"> body (e.g., feeling like </w:t>
            </w:r>
            <w:r w:rsidR="00974E0B">
              <w:rPr>
                <w:rFonts w:ascii="Arial" w:eastAsia="Times New Roman" w:hAnsi="Arial" w:cs="Arial"/>
                <w:sz w:val="20"/>
                <w:szCs w:val="20"/>
              </w:rPr>
              <w:t xml:space="preserve">I’m </w:t>
            </w:r>
            <w:r w:rsidRPr="00546621">
              <w:rPr>
                <w:rFonts w:ascii="Arial" w:eastAsia="Times New Roman" w:hAnsi="Arial" w:cs="Arial"/>
                <w:sz w:val="20"/>
                <w:szCs w:val="20"/>
              </w:rPr>
              <w:t xml:space="preserve">watching </w:t>
            </w:r>
            <w:r w:rsidR="00974E0B">
              <w:rPr>
                <w:rFonts w:ascii="Arial" w:eastAsia="Times New Roman" w:hAnsi="Arial" w:cs="Arial"/>
                <w:sz w:val="20"/>
                <w:szCs w:val="20"/>
              </w:rPr>
              <w:t>myself</w:t>
            </w:r>
            <w:r w:rsidRPr="00546621">
              <w:rPr>
                <w:rFonts w:ascii="Arial" w:eastAsia="Times New Roman" w:hAnsi="Arial" w:cs="Arial"/>
                <w:sz w:val="20"/>
                <w:szCs w:val="20"/>
              </w:rPr>
              <w:t xml:space="preserve"> from outside </w:t>
            </w:r>
            <w:r w:rsidR="00974E0B">
              <w:rPr>
                <w:rFonts w:ascii="Arial" w:eastAsia="Times New Roman" w:hAnsi="Arial" w:cs="Arial"/>
                <w:sz w:val="20"/>
                <w:szCs w:val="20"/>
              </w:rPr>
              <w:t>my</w:t>
            </w:r>
            <w:r w:rsidRPr="00546621">
              <w:rPr>
                <w:rFonts w:ascii="Arial" w:eastAsia="Times New Roman" w:hAnsi="Arial" w:cs="Arial"/>
                <w:sz w:val="20"/>
                <w:szCs w:val="20"/>
              </w:rPr>
              <w:t xml:space="preserve"> body)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-1882312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47725242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Cs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439890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07CA8413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470662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shd w:val="clear" w:color="auto" w:fill="BDD6EE" w:themeFill="accent5" w:themeFillTint="66"/>
                <w:vAlign w:val="center"/>
              </w:tcPr>
              <w:p w14:paraId="7F39750F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43ECE7E1" w14:textId="77777777" w:rsidTr="00400736">
        <w:trPr>
          <w:trHeight w:val="143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vAlign w:val="center"/>
          </w:tcPr>
          <w:p w14:paraId="4F98809E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4561E6">
              <w:rPr>
                <w:rFonts w:ascii="Arial" w:eastAsia="Times New Roman" w:hAnsi="Arial" w:cs="Arial"/>
                <w:b/>
                <w:bCs/>
              </w:rPr>
              <w:t>33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vAlign w:val="center"/>
          </w:tcPr>
          <w:p w14:paraId="288B16C0" w14:textId="77777777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eastAsia="Times New Roman" w:hAnsi="Arial" w:cs="Arial"/>
                <w:sz w:val="20"/>
                <w:szCs w:val="20"/>
              </w:rPr>
              <w:t>Feeling overly sad or depressed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431246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vAlign w:val="center"/>
              </w:tcPr>
              <w:p w14:paraId="7AF4860F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Cs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930090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vAlign w:val="center"/>
              </w:tcPr>
              <w:p w14:paraId="11C7E424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063716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vAlign w:val="center"/>
              </w:tcPr>
              <w:p w14:paraId="3C87E1C4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7D8B8C04" w14:textId="77777777" w:rsidTr="00400736">
        <w:trPr>
          <w:trHeight w:val="143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shd w:val="clear" w:color="auto" w:fill="BDD6EE" w:themeFill="accent5" w:themeFillTint="66"/>
            <w:vAlign w:val="center"/>
          </w:tcPr>
          <w:p w14:paraId="72888E1C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34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shd w:val="clear" w:color="auto" w:fill="BDD6EE" w:themeFill="accent5" w:themeFillTint="66"/>
            <w:vAlign w:val="center"/>
          </w:tcPr>
          <w:p w14:paraId="7BC0AD2C" w14:textId="77777777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eastAsia="Times New Roman" w:hAnsi="Arial" w:cs="Arial"/>
                <w:sz w:val="20"/>
                <w:szCs w:val="20"/>
              </w:rPr>
              <w:t>Feeling confused, disoriented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-514077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29C06B7E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Cs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2123958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55E89A03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861468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shd w:val="clear" w:color="auto" w:fill="BDD6EE" w:themeFill="accent5" w:themeFillTint="66"/>
                <w:vAlign w:val="center"/>
              </w:tcPr>
              <w:p w14:paraId="57694BBE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2A0904E0" w14:textId="77777777" w:rsidTr="00400736">
        <w:trPr>
          <w:trHeight w:val="143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shd w:val="clear" w:color="auto" w:fill="FFFFFF" w:themeFill="background1"/>
            <w:vAlign w:val="center"/>
          </w:tcPr>
          <w:p w14:paraId="6D87670B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35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shd w:val="clear" w:color="auto" w:fill="FFFFFF" w:themeFill="background1"/>
            <w:vAlign w:val="center"/>
          </w:tcPr>
          <w:p w14:paraId="7E88F8EB" w14:textId="6272C434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eastAsia="Times New Roman" w:hAnsi="Arial" w:cs="Arial"/>
                <w:sz w:val="20"/>
                <w:szCs w:val="20"/>
              </w:rPr>
              <w:t xml:space="preserve">Feeling </w:t>
            </w:r>
            <w:r w:rsidR="00974E0B">
              <w:rPr>
                <w:rFonts w:ascii="Arial" w:eastAsia="Times New Roman" w:hAnsi="Arial" w:cs="Arial"/>
                <w:sz w:val="20"/>
                <w:szCs w:val="20"/>
              </w:rPr>
              <w:t>I am</w:t>
            </w:r>
            <w:r w:rsidRPr="00546621">
              <w:rPr>
                <w:rFonts w:ascii="Arial" w:eastAsia="Times New Roman" w:hAnsi="Arial" w:cs="Arial"/>
                <w:sz w:val="20"/>
                <w:szCs w:val="20"/>
              </w:rPr>
              <w:t xml:space="preserve"> bad or unlovable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943421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FFFFFF" w:themeFill="background1"/>
                <w:vAlign w:val="center"/>
              </w:tcPr>
              <w:p w14:paraId="67C24D2C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Cs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73543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FFFFFF" w:themeFill="background1"/>
                <w:vAlign w:val="center"/>
              </w:tcPr>
              <w:p w14:paraId="2417904A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393850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shd w:val="clear" w:color="auto" w:fill="FFFFFF" w:themeFill="background1"/>
                <w:vAlign w:val="center"/>
              </w:tcPr>
              <w:p w14:paraId="370731AA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2A6C0A27" w14:textId="77777777" w:rsidTr="00400736">
        <w:trPr>
          <w:trHeight w:val="143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shd w:val="clear" w:color="auto" w:fill="BDD6EE" w:themeFill="accent5" w:themeFillTint="66"/>
            <w:vAlign w:val="center"/>
          </w:tcPr>
          <w:p w14:paraId="370CCF1B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36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shd w:val="clear" w:color="auto" w:fill="BDD6EE" w:themeFill="accent5" w:themeFillTint="66"/>
            <w:vAlign w:val="center"/>
          </w:tcPr>
          <w:p w14:paraId="01720E76" w14:textId="77777777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eastAsia="Times New Roman" w:hAnsi="Arial" w:cs="Arial"/>
                <w:sz w:val="20"/>
                <w:szCs w:val="20"/>
              </w:rPr>
              <w:t>Hearing or seeing things that others don’t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-718435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0FA17B91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Cs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837306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410E3415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450132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shd w:val="clear" w:color="auto" w:fill="BDD6EE" w:themeFill="accent5" w:themeFillTint="66"/>
                <w:vAlign w:val="center"/>
              </w:tcPr>
              <w:p w14:paraId="58F0D6C4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3F7F3F73" w14:textId="77777777" w:rsidTr="00400736">
        <w:trPr>
          <w:trHeight w:val="143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shd w:val="clear" w:color="auto" w:fill="FFFFFF" w:themeFill="background1"/>
            <w:vAlign w:val="center"/>
          </w:tcPr>
          <w:p w14:paraId="0DCE31B1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37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shd w:val="clear" w:color="auto" w:fill="FFFFFF" w:themeFill="background1"/>
            <w:vAlign w:val="center"/>
          </w:tcPr>
          <w:p w14:paraId="3A551DA1" w14:textId="77777777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eastAsia="Times New Roman" w:hAnsi="Arial" w:cs="Arial"/>
                <w:sz w:val="20"/>
                <w:szCs w:val="20"/>
              </w:rPr>
              <w:t>Crying uncontrollably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-1494103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FFFFFF" w:themeFill="background1"/>
                <w:vAlign w:val="center"/>
              </w:tcPr>
              <w:p w14:paraId="6E5E8A85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Cs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766079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FFFFFF" w:themeFill="background1"/>
                <w:vAlign w:val="center"/>
              </w:tcPr>
              <w:p w14:paraId="3BF4F2C6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23294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shd w:val="clear" w:color="auto" w:fill="FFFFFF" w:themeFill="background1"/>
                <w:vAlign w:val="center"/>
              </w:tcPr>
              <w:p w14:paraId="3F12637B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10665C2E" w14:textId="77777777" w:rsidTr="00400736">
        <w:trPr>
          <w:trHeight w:val="143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shd w:val="clear" w:color="auto" w:fill="BDD6EE" w:themeFill="accent5" w:themeFillTint="66"/>
            <w:vAlign w:val="center"/>
          </w:tcPr>
          <w:p w14:paraId="0FB1E97C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38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shd w:val="clear" w:color="auto" w:fill="BDD6EE" w:themeFill="accent5" w:themeFillTint="66"/>
            <w:vAlign w:val="center"/>
          </w:tcPr>
          <w:p w14:paraId="3756F132" w14:textId="77777777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eastAsia="Times New Roman" w:hAnsi="Arial" w:cs="Arial"/>
                <w:sz w:val="20"/>
                <w:szCs w:val="20"/>
              </w:rPr>
              <w:t>Quick mood changes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85047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1D6FD904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Cs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304463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66E53DBA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700398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shd w:val="clear" w:color="auto" w:fill="BDD6EE" w:themeFill="accent5" w:themeFillTint="66"/>
                <w:vAlign w:val="center"/>
              </w:tcPr>
              <w:p w14:paraId="037DE928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536B5BFD" w14:textId="77777777" w:rsidTr="00400736">
        <w:trPr>
          <w:trHeight w:val="143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shd w:val="clear" w:color="auto" w:fill="FFFFFF" w:themeFill="background1"/>
            <w:vAlign w:val="center"/>
          </w:tcPr>
          <w:p w14:paraId="41EB107A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39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shd w:val="clear" w:color="auto" w:fill="FFFFFF" w:themeFill="background1"/>
            <w:vAlign w:val="center"/>
          </w:tcPr>
          <w:p w14:paraId="71E3E1E6" w14:textId="77777777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eastAsia="Times New Roman" w:hAnsi="Arial" w:cs="Arial"/>
                <w:sz w:val="20"/>
                <w:szCs w:val="20"/>
              </w:rPr>
              <w:t>Tantrums or angry outbursts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-2039112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FFFFFF" w:themeFill="background1"/>
                <w:vAlign w:val="center"/>
              </w:tcPr>
              <w:p w14:paraId="4E5E1CA1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Cs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443076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FFFFFF" w:themeFill="background1"/>
                <w:vAlign w:val="center"/>
              </w:tcPr>
              <w:p w14:paraId="0B7D31DF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606305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shd w:val="clear" w:color="auto" w:fill="FFFFFF" w:themeFill="background1"/>
                <w:vAlign w:val="center"/>
              </w:tcPr>
              <w:p w14:paraId="5CEEE245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672CFC1E" w14:textId="77777777" w:rsidTr="00400736">
        <w:trPr>
          <w:trHeight w:val="143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shd w:val="clear" w:color="auto" w:fill="BDD6EE" w:themeFill="accent5" w:themeFillTint="66"/>
            <w:vAlign w:val="center"/>
          </w:tcPr>
          <w:p w14:paraId="58B4DA77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40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shd w:val="clear" w:color="auto" w:fill="BDD6EE" w:themeFill="accent5" w:themeFillTint="66"/>
            <w:vAlign w:val="center"/>
          </w:tcPr>
          <w:p w14:paraId="2D2DF41A" w14:textId="77777777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eastAsia="Times New Roman" w:hAnsi="Arial" w:cs="Arial"/>
                <w:sz w:val="20"/>
                <w:szCs w:val="20"/>
              </w:rPr>
              <w:t>Easily frustrated, irritated, or annoyed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1249152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56FA605C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Cs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445308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5E4F9E3C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928840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shd w:val="clear" w:color="auto" w:fill="BDD6EE" w:themeFill="accent5" w:themeFillTint="66"/>
                <w:vAlign w:val="center"/>
              </w:tcPr>
              <w:p w14:paraId="2F764475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56BB00C7" w14:textId="77777777" w:rsidTr="00400736">
        <w:trPr>
          <w:trHeight w:val="143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shd w:val="clear" w:color="auto" w:fill="FFFFFF" w:themeFill="background1"/>
            <w:vAlign w:val="center"/>
          </w:tcPr>
          <w:p w14:paraId="43D0ECE8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41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shd w:val="clear" w:color="auto" w:fill="FFFFFF" w:themeFill="background1"/>
            <w:vAlign w:val="center"/>
          </w:tcPr>
          <w:p w14:paraId="411D4A3C" w14:textId="58A7DEA0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eastAsia="Times New Roman" w:hAnsi="Arial" w:cs="Arial"/>
                <w:sz w:val="20"/>
                <w:szCs w:val="20"/>
              </w:rPr>
              <w:t>Thinking or talking</w:t>
            </w:r>
            <w:r w:rsidR="00EB42B3">
              <w:rPr>
                <w:rFonts w:ascii="Arial" w:eastAsia="Times New Roman" w:hAnsi="Arial" w:cs="Arial"/>
                <w:sz w:val="20"/>
                <w:szCs w:val="20"/>
              </w:rPr>
              <w:t xml:space="preserve"> about harming or killing myself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-324360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FFFFFF" w:themeFill="background1"/>
                <w:vAlign w:val="center"/>
              </w:tcPr>
              <w:p w14:paraId="1BB5C45A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Cs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828055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FFFFFF" w:themeFill="background1"/>
                <w:vAlign w:val="center"/>
              </w:tcPr>
              <w:p w14:paraId="273A8165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25158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shd w:val="clear" w:color="auto" w:fill="FFFFFF" w:themeFill="background1"/>
                <w:vAlign w:val="center"/>
              </w:tcPr>
              <w:p w14:paraId="0A82CB39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231AF940" w14:textId="77777777" w:rsidTr="00400736">
        <w:trPr>
          <w:trHeight w:val="143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shd w:val="clear" w:color="auto" w:fill="BDD6EE" w:themeFill="accent5" w:themeFillTint="66"/>
            <w:vAlign w:val="center"/>
          </w:tcPr>
          <w:p w14:paraId="5F19BF89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42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shd w:val="clear" w:color="auto" w:fill="BDD6EE" w:themeFill="accent5" w:themeFillTint="66"/>
            <w:vAlign w:val="center"/>
          </w:tcPr>
          <w:p w14:paraId="79D5E486" w14:textId="77777777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eastAsia="Times New Roman" w:hAnsi="Arial" w:cs="Arial"/>
                <w:sz w:val="20"/>
                <w:szCs w:val="20"/>
              </w:rPr>
              <w:t>Suicide threats or attempts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-1833986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1DACEF41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Cs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623664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0E634CC9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835" w:type="dxa"/>
            <w:tcBorders>
              <w:left w:val="single" w:sz="8" w:space="0" w:color="4472C4" w:themeColor="accent1"/>
              <w:right w:val="single" w:sz="12" w:space="0" w:color="4472C4" w:themeColor="accent1"/>
            </w:tcBorders>
            <w:shd w:val="clear" w:color="auto" w:fill="BDD6EE" w:themeFill="accent5" w:themeFillTint="66"/>
            <w:vAlign w:val="center"/>
          </w:tcPr>
          <w:p w14:paraId="12856907" w14:textId="77777777" w:rsidR="00400736" w:rsidRPr="004561E6" w:rsidRDefault="009374AF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Arial"/>
                  <w:sz w:val="16"/>
                  <w:szCs w:val="16"/>
                </w:rPr>
                <w:id w:val="966861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736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400736" w:rsidRPr="00DD1395">
              <w:rPr>
                <w:rFonts w:ascii="MS Gothic" w:eastAsia="MS Gothic" w:hAnsi="MS Gothic" w:cs="Arial"/>
                <w:sz w:val="16"/>
                <w:szCs w:val="16"/>
              </w:rPr>
              <w:t xml:space="preserve"> </w:t>
            </w:r>
          </w:p>
        </w:tc>
      </w:tr>
      <w:tr w:rsidR="00400736" w:rsidRPr="004561E6" w14:paraId="3B033671" w14:textId="77777777" w:rsidTr="00400736">
        <w:trPr>
          <w:trHeight w:val="143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shd w:val="clear" w:color="auto" w:fill="FFFFFF" w:themeFill="background1"/>
            <w:vAlign w:val="center"/>
          </w:tcPr>
          <w:p w14:paraId="5CD8DF92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43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vAlign w:val="center"/>
          </w:tcPr>
          <w:p w14:paraId="0705BD48" w14:textId="1675D2DC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hAnsi="Arial" w:cs="Arial"/>
                <w:sz w:val="20"/>
                <w:szCs w:val="20"/>
              </w:rPr>
              <w:t xml:space="preserve">Purposely harming </w:t>
            </w:r>
            <w:r w:rsidR="00C976F2">
              <w:rPr>
                <w:rFonts w:ascii="Arial" w:hAnsi="Arial" w:cs="Arial"/>
                <w:sz w:val="20"/>
                <w:szCs w:val="20"/>
              </w:rPr>
              <w:t>myself</w:t>
            </w:r>
            <w:r w:rsidRPr="00546621">
              <w:rPr>
                <w:rFonts w:ascii="Arial" w:hAnsi="Arial" w:cs="Arial"/>
                <w:sz w:val="20"/>
                <w:szCs w:val="20"/>
              </w:rPr>
              <w:t xml:space="preserve"> (e.g., cutting, hitting </w:t>
            </w:r>
            <w:r w:rsidR="00C976F2">
              <w:rPr>
                <w:rFonts w:ascii="Arial" w:hAnsi="Arial" w:cs="Arial"/>
                <w:sz w:val="20"/>
                <w:szCs w:val="20"/>
              </w:rPr>
              <w:t>myself</w:t>
            </w:r>
            <w:r w:rsidRPr="0054662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-1286571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vAlign w:val="center"/>
              </w:tcPr>
              <w:p w14:paraId="023B3373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Cs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839038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vAlign w:val="center"/>
              </w:tcPr>
              <w:p w14:paraId="34317069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937978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vAlign w:val="center"/>
              </w:tcPr>
              <w:p w14:paraId="67B2375F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261A667E" w14:textId="77777777" w:rsidTr="00400736">
        <w:trPr>
          <w:trHeight w:val="143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shd w:val="clear" w:color="auto" w:fill="BDD6EE" w:themeFill="accent5" w:themeFillTint="66"/>
            <w:vAlign w:val="center"/>
          </w:tcPr>
          <w:p w14:paraId="054C5B5B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44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shd w:val="clear" w:color="auto" w:fill="BDD6EE" w:themeFill="accent5" w:themeFillTint="66"/>
            <w:vAlign w:val="center"/>
          </w:tcPr>
          <w:p w14:paraId="5D595E6A" w14:textId="22F1F5A8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hAnsi="Arial" w:cs="Arial"/>
                <w:sz w:val="20"/>
                <w:szCs w:val="20"/>
              </w:rPr>
              <w:t xml:space="preserve">Thinking or talking about harming or killing </w:t>
            </w:r>
            <w:r w:rsidR="00C976F2">
              <w:rPr>
                <w:rFonts w:ascii="Arial" w:hAnsi="Arial" w:cs="Arial"/>
                <w:sz w:val="20"/>
                <w:szCs w:val="20"/>
              </w:rPr>
              <w:t>myself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2017031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4887F6BA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Cs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990771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23111ED4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614083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shd w:val="clear" w:color="auto" w:fill="BDD6EE" w:themeFill="accent5" w:themeFillTint="66"/>
                <w:vAlign w:val="center"/>
              </w:tcPr>
              <w:p w14:paraId="62D87C03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2DF8F372" w14:textId="77777777" w:rsidTr="00400736">
        <w:trPr>
          <w:trHeight w:val="143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shd w:val="clear" w:color="auto" w:fill="FFFFFF" w:themeFill="background1"/>
            <w:vAlign w:val="center"/>
          </w:tcPr>
          <w:p w14:paraId="5DDABCB9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45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vAlign w:val="center"/>
          </w:tcPr>
          <w:p w14:paraId="2B86F3F4" w14:textId="77777777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hAnsi="Arial" w:cs="Arial"/>
                <w:sz w:val="20"/>
                <w:szCs w:val="20"/>
              </w:rPr>
              <w:t>Verbally or physically hurtful towards people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1816366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vAlign w:val="center"/>
              </w:tcPr>
              <w:p w14:paraId="73499CF2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Cs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745154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vAlign w:val="center"/>
              </w:tcPr>
              <w:p w14:paraId="6A16F0CA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319041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vAlign w:val="center"/>
              </w:tcPr>
              <w:p w14:paraId="0D205F69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78C32B78" w14:textId="77777777" w:rsidTr="00400736">
        <w:trPr>
          <w:trHeight w:val="143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shd w:val="clear" w:color="auto" w:fill="BDD6EE" w:themeFill="accent5" w:themeFillTint="66"/>
            <w:vAlign w:val="center"/>
          </w:tcPr>
          <w:p w14:paraId="42A02E03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46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shd w:val="clear" w:color="auto" w:fill="BDD6EE" w:themeFill="accent5" w:themeFillTint="66"/>
            <w:vAlign w:val="center"/>
          </w:tcPr>
          <w:p w14:paraId="1611FB84" w14:textId="77777777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hAnsi="Arial" w:cs="Arial"/>
                <w:sz w:val="20"/>
                <w:szCs w:val="20"/>
              </w:rPr>
              <w:t>Hurtful towards animals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-831364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4AEAA2F0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Cs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166942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26799C91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986227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shd w:val="clear" w:color="auto" w:fill="BDD6EE" w:themeFill="accent5" w:themeFillTint="66"/>
                <w:vAlign w:val="center"/>
              </w:tcPr>
              <w:p w14:paraId="2278362D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4330246B" w14:textId="77777777" w:rsidTr="00400736">
        <w:trPr>
          <w:trHeight w:val="143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shd w:val="clear" w:color="auto" w:fill="FFFFFF" w:themeFill="background1"/>
            <w:vAlign w:val="center"/>
          </w:tcPr>
          <w:p w14:paraId="7267939A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47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vAlign w:val="center"/>
          </w:tcPr>
          <w:p w14:paraId="0A966246" w14:textId="77777777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hAnsi="Arial" w:cs="Arial"/>
                <w:sz w:val="20"/>
                <w:szCs w:val="20"/>
              </w:rPr>
              <w:t>Destruction of property (e.g., smashing, breaking things)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-540362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vAlign w:val="center"/>
              </w:tcPr>
              <w:p w14:paraId="4644DD7D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Cs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2052442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vAlign w:val="center"/>
              </w:tcPr>
              <w:p w14:paraId="5AF1D7E1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955364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vAlign w:val="center"/>
              </w:tcPr>
              <w:p w14:paraId="0AF3B9EB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21153DDC" w14:textId="77777777" w:rsidTr="00400736">
        <w:trPr>
          <w:trHeight w:val="143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shd w:val="clear" w:color="auto" w:fill="BDD6EE" w:themeFill="accent5" w:themeFillTint="66"/>
            <w:vAlign w:val="center"/>
          </w:tcPr>
          <w:p w14:paraId="28F1F19E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48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shd w:val="clear" w:color="auto" w:fill="BDD6EE" w:themeFill="accent5" w:themeFillTint="66"/>
            <w:vAlign w:val="center"/>
          </w:tcPr>
          <w:p w14:paraId="64CEFE95" w14:textId="77777777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hAnsi="Arial" w:cs="Arial"/>
                <w:sz w:val="20"/>
                <w:szCs w:val="20"/>
              </w:rPr>
              <w:t>Using alcohol, inhalants, or recreational drugs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1610465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74097F34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Cs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2051027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2B61EF5E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579292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shd w:val="clear" w:color="auto" w:fill="BDD6EE" w:themeFill="accent5" w:themeFillTint="66"/>
                <w:vAlign w:val="center"/>
              </w:tcPr>
              <w:p w14:paraId="6728BE31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124F6E20" w14:textId="77777777" w:rsidTr="00400736">
        <w:trPr>
          <w:trHeight w:val="143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shd w:val="clear" w:color="auto" w:fill="FFFFFF" w:themeFill="background1"/>
            <w:vAlign w:val="center"/>
          </w:tcPr>
          <w:p w14:paraId="46F2F584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49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vAlign w:val="center"/>
          </w:tcPr>
          <w:p w14:paraId="71C1A590" w14:textId="77777777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hAnsi="Arial" w:cs="Arial"/>
                <w:sz w:val="20"/>
                <w:szCs w:val="20"/>
              </w:rPr>
              <w:t>Concerning sexual behaviours (e.g., excessive sexual comments/ behaviours, preoccupation with accessing sexual media)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6489489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vAlign w:val="center"/>
              </w:tcPr>
              <w:p w14:paraId="2CF972A2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Cs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897324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vAlign w:val="center"/>
              </w:tcPr>
              <w:p w14:paraId="78AF8B49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420672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vAlign w:val="center"/>
              </w:tcPr>
              <w:p w14:paraId="017F78F1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4A813E93" w14:textId="77777777" w:rsidTr="00400736">
        <w:trPr>
          <w:trHeight w:val="143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shd w:val="clear" w:color="auto" w:fill="BDD6EE" w:themeFill="accent5" w:themeFillTint="66"/>
            <w:vAlign w:val="center"/>
          </w:tcPr>
          <w:p w14:paraId="0C407A6D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50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shd w:val="clear" w:color="auto" w:fill="BDD6EE" w:themeFill="accent5" w:themeFillTint="66"/>
            <w:vAlign w:val="center"/>
          </w:tcPr>
          <w:p w14:paraId="20A55A70" w14:textId="77777777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hAnsi="Arial" w:cs="Arial"/>
                <w:sz w:val="20"/>
                <w:szCs w:val="20"/>
              </w:rPr>
              <w:t xml:space="preserve">Trying to make others do sexual things/touching others in a sexual way 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976726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028B4AAD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Cs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706306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34BC91B9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503355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shd w:val="clear" w:color="auto" w:fill="BDD6EE" w:themeFill="accent5" w:themeFillTint="66"/>
                <w:vAlign w:val="center"/>
              </w:tcPr>
              <w:p w14:paraId="412F3140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06AB880C" w14:textId="77777777" w:rsidTr="00400736">
        <w:trPr>
          <w:trHeight w:val="143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shd w:val="clear" w:color="auto" w:fill="FFFFFF" w:themeFill="background1"/>
            <w:vAlign w:val="center"/>
          </w:tcPr>
          <w:p w14:paraId="5B4A7926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51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vAlign w:val="center"/>
          </w:tcPr>
          <w:p w14:paraId="53168849" w14:textId="77777777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hAnsi="Arial" w:cs="Arial"/>
                <w:sz w:val="20"/>
                <w:szCs w:val="20"/>
              </w:rPr>
              <w:t xml:space="preserve">Difficulty making/keeping friends  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-702323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vAlign w:val="center"/>
              </w:tcPr>
              <w:p w14:paraId="22773E6D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Cs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865805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vAlign w:val="center"/>
              </w:tcPr>
              <w:p w14:paraId="53A29045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2010359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vAlign w:val="center"/>
              </w:tcPr>
              <w:p w14:paraId="1E859B82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31FADE3C" w14:textId="77777777" w:rsidTr="00400736">
        <w:trPr>
          <w:trHeight w:val="143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shd w:val="clear" w:color="auto" w:fill="BDD6EE" w:themeFill="accent5" w:themeFillTint="66"/>
            <w:vAlign w:val="center"/>
          </w:tcPr>
          <w:p w14:paraId="7D8EE236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52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shd w:val="clear" w:color="auto" w:fill="BDD6EE" w:themeFill="accent5" w:themeFillTint="66"/>
            <w:vAlign w:val="center"/>
          </w:tcPr>
          <w:p w14:paraId="6D89381C" w14:textId="77777777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hAnsi="Arial" w:cs="Arial"/>
                <w:sz w:val="20"/>
                <w:szCs w:val="20"/>
              </w:rPr>
              <w:t>Avoiding doing things with others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770665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443A8C2C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Cs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775066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15205385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485666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shd w:val="clear" w:color="auto" w:fill="BDD6EE" w:themeFill="accent5" w:themeFillTint="66"/>
                <w:vAlign w:val="center"/>
              </w:tcPr>
              <w:p w14:paraId="1430DF80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04C461C5" w14:textId="77777777" w:rsidTr="00400736">
        <w:trPr>
          <w:trHeight w:val="143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shd w:val="clear" w:color="auto" w:fill="FFFFFF" w:themeFill="background1"/>
            <w:vAlign w:val="center"/>
          </w:tcPr>
          <w:p w14:paraId="002C6823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53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vAlign w:val="center"/>
          </w:tcPr>
          <w:p w14:paraId="42A3AD01" w14:textId="77777777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hAnsi="Arial" w:cs="Arial"/>
                <w:sz w:val="20"/>
                <w:szCs w:val="20"/>
              </w:rPr>
              <w:t>Feeling overly lonely or isolated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-897127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vAlign w:val="center"/>
              </w:tcPr>
              <w:p w14:paraId="1C30D23D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Cs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687684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vAlign w:val="center"/>
              </w:tcPr>
              <w:p w14:paraId="17FE2BFB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388632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vAlign w:val="center"/>
              </w:tcPr>
              <w:p w14:paraId="0CE9EA0B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054AA43E" w14:textId="77777777" w:rsidTr="00400736">
        <w:trPr>
          <w:trHeight w:val="143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shd w:val="clear" w:color="auto" w:fill="BDD6EE" w:themeFill="accent5" w:themeFillTint="66"/>
            <w:vAlign w:val="center"/>
          </w:tcPr>
          <w:p w14:paraId="7CE777C3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54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shd w:val="clear" w:color="auto" w:fill="BDD6EE" w:themeFill="accent5" w:themeFillTint="66"/>
            <w:vAlign w:val="center"/>
          </w:tcPr>
          <w:p w14:paraId="56EA72B1" w14:textId="77777777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hAnsi="Arial" w:cs="Arial"/>
                <w:sz w:val="20"/>
                <w:szCs w:val="20"/>
              </w:rPr>
              <w:t>Not doing well at school/day program (e.g., poor marks, difficulty learning, behaviour or social issues)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-2118750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7B3EDE11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Cs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887329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35DA365A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699208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shd w:val="clear" w:color="auto" w:fill="BDD6EE" w:themeFill="accent5" w:themeFillTint="66"/>
                <w:vAlign w:val="center"/>
              </w:tcPr>
              <w:p w14:paraId="0F63DE0F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34BADEB7" w14:textId="77777777" w:rsidTr="00400736">
        <w:trPr>
          <w:trHeight w:val="143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shd w:val="clear" w:color="auto" w:fill="FFFFFF" w:themeFill="background1"/>
            <w:vAlign w:val="center"/>
          </w:tcPr>
          <w:p w14:paraId="1B8B9A3E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55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vAlign w:val="center"/>
          </w:tcPr>
          <w:p w14:paraId="55A90D72" w14:textId="77777777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hAnsi="Arial" w:cs="Arial"/>
                <w:sz w:val="20"/>
                <w:szCs w:val="20"/>
              </w:rPr>
              <w:t>Not wanting to go to school/day program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-1626693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vAlign w:val="center"/>
              </w:tcPr>
              <w:p w14:paraId="5175AED9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Cs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446902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vAlign w:val="center"/>
              </w:tcPr>
              <w:p w14:paraId="2AC18BE8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589156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vAlign w:val="center"/>
              </w:tcPr>
              <w:p w14:paraId="5E210B49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7D70688B" w14:textId="77777777" w:rsidTr="00400736">
        <w:trPr>
          <w:trHeight w:val="143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shd w:val="clear" w:color="auto" w:fill="BDD6EE" w:themeFill="accent5" w:themeFillTint="66"/>
            <w:vAlign w:val="center"/>
          </w:tcPr>
          <w:p w14:paraId="7FFEDB3B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56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shd w:val="clear" w:color="auto" w:fill="BDD6EE" w:themeFill="accent5" w:themeFillTint="66"/>
            <w:vAlign w:val="center"/>
          </w:tcPr>
          <w:p w14:paraId="6F2D74F2" w14:textId="1232D01B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hAnsi="Arial" w:cs="Arial"/>
                <w:sz w:val="20"/>
                <w:szCs w:val="20"/>
              </w:rPr>
              <w:t xml:space="preserve">Difficulty doing things on </w:t>
            </w:r>
            <w:r w:rsidR="00C976F2">
              <w:rPr>
                <w:rFonts w:ascii="Arial" w:hAnsi="Arial" w:cs="Arial"/>
                <w:sz w:val="20"/>
                <w:szCs w:val="20"/>
              </w:rPr>
              <w:t>my</w:t>
            </w:r>
            <w:r w:rsidRPr="00546621">
              <w:rPr>
                <w:rFonts w:ascii="Arial" w:hAnsi="Arial" w:cs="Arial"/>
                <w:sz w:val="20"/>
                <w:szCs w:val="20"/>
              </w:rPr>
              <w:t xml:space="preserve"> own or being away from parent/caregiver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-1915389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3DEC5456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Cs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006520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2E6C3ACA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3751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shd w:val="clear" w:color="auto" w:fill="BDD6EE" w:themeFill="accent5" w:themeFillTint="66"/>
                <w:vAlign w:val="center"/>
              </w:tcPr>
              <w:p w14:paraId="09181F2B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23DB039E" w14:textId="77777777" w:rsidTr="00400736">
        <w:trPr>
          <w:trHeight w:val="143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shd w:val="clear" w:color="auto" w:fill="FFFFFF" w:themeFill="background1"/>
            <w:vAlign w:val="center"/>
          </w:tcPr>
          <w:p w14:paraId="5C6797FA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57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vAlign w:val="center"/>
          </w:tcPr>
          <w:p w14:paraId="0D3E38DA" w14:textId="77777777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hAnsi="Arial" w:cs="Arial"/>
                <w:sz w:val="20"/>
                <w:szCs w:val="20"/>
              </w:rPr>
              <w:t>Afraid to be alone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1835802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vAlign w:val="center"/>
              </w:tcPr>
              <w:p w14:paraId="2717AD4F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Cs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297981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vAlign w:val="center"/>
              </w:tcPr>
              <w:p w14:paraId="52606652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835984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vAlign w:val="center"/>
              </w:tcPr>
              <w:p w14:paraId="57424196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7D39CF3B" w14:textId="77777777" w:rsidTr="00400736">
        <w:trPr>
          <w:trHeight w:val="143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shd w:val="clear" w:color="auto" w:fill="BDD6EE" w:themeFill="accent5" w:themeFillTint="66"/>
            <w:vAlign w:val="center"/>
          </w:tcPr>
          <w:p w14:paraId="24267BFF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58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shd w:val="clear" w:color="auto" w:fill="BDD6EE" w:themeFill="accent5" w:themeFillTint="66"/>
            <w:vAlign w:val="center"/>
          </w:tcPr>
          <w:p w14:paraId="736FB6EE" w14:textId="3BCDA066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hAnsi="Arial" w:cs="Arial"/>
                <w:sz w:val="20"/>
                <w:szCs w:val="20"/>
              </w:rPr>
              <w:t>Afraid of specific people, places, or situations List:</w:t>
            </w:r>
            <w:r w:rsidR="00421522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546621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40969118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C976F2" w:rsidRPr="00EE506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-281342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1FC9CBBD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Cs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729220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1B99CE21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270679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shd w:val="clear" w:color="auto" w:fill="BDD6EE" w:themeFill="accent5" w:themeFillTint="66"/>
                <w:vAlign w:val="center"/>
              </w:tcPr>
              <w:p w14:paraId="768591DD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08D31974" w14:textId="77777777" w:rsidTr="00400736">
        <w:trPr>
          <w:trHeight w:val="143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shd w:val="clear" w:color="auto" w:fill="FFFFFF" w:themeFill="background1"/>
            <w:vAlign w:val="center"/>
          </w:tcPr>
          <w:p w14:paraId="2DD005B1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59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vAlign w:val="center"/>
          </w:tcPr>
          <w:p w14:paraId="20772980" w14:textId="77777777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hAnsi="Arial" w:cs="Arial"/>
                <w:sz w:val="20"/>
                <w:szCs w:val="20"/>
              </w:rPr>
              <w:t>Uncomfortable speaking in certain places or situations (e.g., school, social events)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-869925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vAlign w:val="center"/>
              </w:tcPr>
              <w:p w14:paraId="167FD0F2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Cs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485247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vAlign w:val="center"/>
              </w:tcPr>
              <w:p w14:paraId="407F854B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377738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vAlign w:val="center"/>
              </w:tcPr>
              <w:p w14:paraId="77295C9E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647C6AE1" w14:textId="77777777" w:rsidTr="00400736">
        <w:trPr>
          <w:trHeight w:val="143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shd w:val="clear" w:color="auto" w:fill="BDD6EE" w:themeFill="accent5" w:themeFillTint="66"/>
            <w:vAlign w:val="center"/>
          </w:tcPr>
          <w:p w14:paraId="25843AF4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60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shd w:val="clear" w:color="auto" w:fill="BDD6EE" w:themeFill="accent5" w:themeFillTint="66"/>
            <w:vAlign w:val="center"/>
          </w:tcPr>
          <w:p w14:paraId="5CD664E0" w14:textId="13781CFF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hAnsi="Arial" w:cs="Arial"/>
                <w:sz w:val="20"/>
                <w:szCs w:val="20"/>
              </w:rPr>
              <w:t xml:space="preserve">Scary or upsetting past event shows up in </w:t>
            </w:r>
            <w:r w:rsidR="00503B03">
              <w:rPr>
                <w:rFonts w:ascii="Arial" w:hAnsi="Arial" w:cs="Arial"/>
                <w:sz w:val="20"/>
                <w:szCs w:val="20"/>
              </w:rPr>
              <w:t xml:space="preserve">my </w:t>
            </w:r>
            <w:r w:rsidRPr="00546621">
              <w:rPr>
                <w:rFonts w:ascii="Arial" w:hAnsi="Arial" w:cs="Arial"/>
                <w:sz w:val="20"/>
                <w:szCs w:val="20"/>
              </w:rPr>
              <w:t>play, stories, or art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1069926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27E8D518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Cs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083986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2A43CCE4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664850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shd w:val="clear" w:color="auto" w:fill="BDD6EE" w:themeFill="accent5" w:themeFillTint="66"/>
                <w:vAlign w:val="center"/>
              </w:tcPr>
              <w:p w14:paraId="06181223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229E956E" w14:textId="77777777" w:rsidTr="00400736">
        <w:trPr>
          <w:trHeight w:val="143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shd w:val="clear" w:color="auto" w:fill="FFFFFF" w:themeFill="background1"/>
            <w:vAlign w:val="center"/>
          </w:tcPr>
          <w:p w14:paraId="141D335A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61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vAlign w:val="center"/>
          </w:tcPr>
          <w:p w14:paraId="3F47AF9B" w14:textId="77777777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hAnsi="Arial" w:cs="Arial"/>
                <w:sz w:val="20"/>
                <w:szCs w:val="20"/>
              </w:rPr>
              <w:t>Memories or thoughts of scary or upsetting past event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1239904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vAlign w:val="center"/>
              </w:tcPr>
              <w:p w14:paraId="3C2891B8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Cs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859658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vAlign w:val="center"/>
              </w:tcPr>
              <w:p w14:paraId="7B6B1376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963885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vAlign w:val="center"/>
              </w:tcPr>
              <w:p w14:paraId="55D68AFB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1DDED26C" w14:textId="77777777" w:rsidTr="00400736">
        <w:trPr>
          <w:trHeight w:val="143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shd w:val="clear" w:color="auto" w:fill="BDD6EE" w:themeFill="accent5" w:themeFillTint="66"/>
            <w:vAlign w:val="center"/>
          </w:tcPr>
          <w:p w14:paraId="38D7530F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62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shd w:val="clear" w:color="auto" w:fill="BDD6EE" w:themeFill="accent5" w:themeFillTint="66"/>
            <w:vAlign w:val="center"/>
          </w:tcPr>
          <w:p w14:paraId="379A45D5" w14:textId="77777777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hAnsi="Arial" w:cs="Arial"/>
                <w:sz w:val="20"/>
                <w:szCs w:val="20"/>
              </w:rPr>
              <w:t>Thinking or talking about scary or upsetting past event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-502360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3475DEFC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Cs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408143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28F844E3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664132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shd w:val="clear" w:color="auto" w:fill="BDD6EE" w:themeFill="accent5" w:themeFillTint="66"/>
                <w:vAlign w:val="center"/>
              </w:tcPr>
              <w:p w14:paraId="57777C0D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7CB5A1A4" w14:textId="77777777" w:rsidTr="00400736">
        <w:trPr>
          <w:trHeight w:val="143"/>
          <w:tblCellSpacing w:w="5" w:type="dxa"/>
        </w:trPr>
        <w:tc>
          <w:tcPr>
            <w:tcW w:w="572" w:type="dxa"/>
            <w:tcBorders>
              <w:left w:val="single" w:sz="12" w:space="0" w:color="0070C0"/>
              <w:right w:val="single" w:sz="12" w:space="0" w:color="2E74B5" w:themeColor="accent5" w:themeShade="BF"/>
            </w:tcBorders>
            <w:shd w:val="clear" w:color="auto" w:fill="FFFFFF" w:themeFill="background1"/>
            <w:vAlign w:val="center"/>
          </w:tcPr>
          <w:p w14:paraId="083B2898" w14:textId="77777777" w:rsidR="00400736" w:rsidRPr="004561E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63</w:t>
            </w:r>
          </w:p>
        </w:tc>
        <w:tc>
          <w:tcPr>
            <w:tcW w:w="8460" w:type="dxa"/>
            <w:tcBorders>
              <w:right w:val="single" w:sz="12" w:space="0" w:color="0070C0"/>
            </w:tcBorders>
            <w:vAlign w:val="center"/>
          </w:tcPr>
          <w:p w14:paraId="6090FAE6" w14:textId="77777777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46621">
              <w:rPr>
                <w:rFonts w:ascii="Arial" w:hAnsi="Arial" w:cs="Arial"/>
                <w:sz w:val="20"/>
                <w:szCs w:val="20"/>
              </w:rPr>
              <w:t>Avoiding thinking or talking about scary or upsetting past event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1404643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vAlign w:val="center"/>
              </w:tcPr>
              <w:p w14:paraId="34F645C9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Cs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679960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right w:val="single" w:sz="8" w:space="0" w:color="2E74B5" w:themeColor="accent5" w:themeShade="BF"/>
                </w:tcBorders>
                <w:vAlign w:val="center"/>
              </w:tcPr>
              <w:p w14:paraId="66E01000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588116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right w:val="single" w:sz="12" w:space="0" w:color="4472C4" w:themeColor="accent1"/>
                </w:tcBorders>
                <w:vAlign w:val="center"/>
              </w:tcPr>
              <w:p w14:paraId="3CD2C3FD" w14:textId="77777777" w:rsidR="00400736" w:rsidRPr="004561E6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4561E6" w14:paraId="15C1E1F2" w14:textId="77777777" w:rsidTr="00A85BD2">
        <w:trPr>
          <w:trHeight w:val="143"/>
          <w:tblCellSpacing w:w="5" w:type="dxa"/>
        </w:trPr>
        <w:tc>
          <w:tcPr>
            <w:tcW w:w="572" w:type="dxa"/>
            <w:tcBorders>
              <w:left w:val="single" w:sz="12" w:space="0" w:color="0070C0"/>
              <w:bottom w:val="single" w:sz="8" w:space="0" w:color="4472C4" w:themeColor="accent1"/>
              <w:right w:val="single" w:sz="12" w:space="0" w:color="2E74B5" w:themeColor="accent5" w:themeShade="BF"/>
            </w:tcBorders>
            <w:shd w:val="clear" w:color="auto" w:fill="BDD6EE" w:themeFill="accent5" w:themeFillTint="66"/>
            <w:vAlign w:val="center"/>
          </w:tcPr>
          <w:p w14:paraId="5F06FD86" w14:textId="77777777" w:rsidR="00400736" w:rsidRDefault="00400736" w:rsidP="00400736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64</w:t>
            </w:r>
          </w:p>
        </w:tc>
        <w:tc>
          <w:tcPr>
            <w:tcW w:w="8460" w:type="dxa"/>
            <w:tcBorders>
              <w:bottom w:val="single" w:sz="4" w:space="0" w:color="5B9BD5" w:themeColor="accent5"/>
              <w:right w:val="single" w:sz="12" w:space="0" w:color="0070C0"/>
            </w:tcBorders>
            <w:shd w:val="clear" w:color="auto" w:fill="BDD6EE" w:themeFill="accent5" w:themeFillTint="66"/>
            <w:vAlign w:val="center"/>
          </w:tcPr>
          <w:p w14:paraId="2A38DBB7" w14:textId="77777777" w:rsidR="00400736" w:rsidRPr="00546621" w:rsidRDefault="00400736" w:rsidP="00400736">
            <w:pPr>
              <w:tabs>
                <w:tab w:val="left" w:pos="340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46621">
              <w:rPr>
                <w:rFonts w:ascii="Arial" w:hAnsi="Arial" w:cs="Arial"/>
                <w:sz w:val="20"/>
                <w:szCs w:val="20"/>
              </w:rPr>
              <w:t>Difficulty remembering details of scary or upsetting past event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2115477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bottom w:val="single" w:sz="8" w:space="0" w:color="4472C4" w:themeColor="accent1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6251D3BF" w14:textId="77777777" w:rsidR="00400736" w:rsidRPr="00DD1395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653834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bottom w:val="single" w:sz="8" w:space="0" w:color="4472C4" w:themeColor="accent1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78351F2C" w14:textId="77777777" w:rsidR="00400736" w:rsidRPr="00DD1395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1681395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bottom w:val="single" w:sz="8" w:space="0" w:color="4472C4" w:themeColor="accent1"/>
                  <w:right w:val="single" w:sz="12" w:space="0" w:color="4472C4" w:themeColor="accent1"/>
                </w:tcBorders>
                <w:shd w:val="clear" w:color="auto" w:fill="BDD6EE" w:themeFill="accent5" w:themeFillTint="66"/>
                <w:vAlign w:val="center"/>
              </w:tcPr>
              <w:p w14:paraId="28F9E48E" w14:textId="77777777" w:rsidR="00400736" w:rsidRPr="00DD1395" w:rsidRDefault="00400736" w:rsidP="00400736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503B03" w:rsidRPr="004561E6" w14:paraId="6B68ADE1" w14:textId="77777777" w:rsidTr="00A85BD2">
        <w:trPr>
          <w:trHeight w:val="143"/>
          <w:tblCellSpacing w:w="5" w:type="dxa"/>
        </w:trPr>
        <w:tc>
          <w:tcPr>
            <w:tcW w:w="572" w:type="dxa"/>
            <w:tcBorders>
              <w:left w:val="single" w:sz="12" w:space="0" w:color="0070C0"/>
              <w:bottom w:val="single" w:sz="4" w:space="0" w:color="5B9BD5" w:themeColor="accent5"/>
              <w:right w:val="single" w:sz="12" w:space="0" w:color="2E74B5" w:themeColor="accent5" w:themeShade="BF"/>
            </w:tcBorders>
            <w:vAlign w:val="center"/>
          </w:tcPr>
          <w:p w14:paraId="1E54C725" w14:textId="46FE5258" w:rsidR="00503B03" w:rsidRDefault="00503B03" w:rsidP="00503B03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65</w:t>
            </w:r>
          </w:p>
        </w:tc>
        <w:tc>
          <w:tcPr>
            <w:tcW w:w="8460" w:type="dxa"/>
            <w:tcBorders>
              <w:bottom w:val="single" w:sz="4" w:space="0" w:color="5B9BD5" w:themeColor="accent5"/>
              <w:right w:val="single" w:sz="12" w:space="0" w:color="0070C0"/>
            </w:tcBorders>
            <w:vAlign w:val="center"/>
          </w:tcPr>
          <w:p w14:paraId="3568924F" w14:textId="6AA68415" w:rsidR="00503B03" w:rsidRPr="00546621" w:rsidRDefault="00503B03" w:rsidP="00503B03">
            <w:pPr>
              <w:tabs>
                <w:tab w:val="left" w:pos="340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Blaming myself for scary or upsetting past event</w:t>
            </w:r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793793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bottom w:val="single" w:sz="8" w:space="0" w:color="4472C4" w:themeColor="accent1"/>
                  <w:right w:val="single" w:sz="8" w:space="0" w:color="2E74B5" w:themeColor="accent5" w:themeShade="BF"/>
                </w:tcBorders>
                <w:vAlign w:val="center"/>
              </w:tcPr>
              <w:p w14:paraId="07C1BF90" w14:textId="17E99DCF" w:rsidR="00503B03" w:rsidRDefault="00503B03" w:rsidP="00503B03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1750959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bottom w:val="single" w:sz="8" w:space="0" w:color="4472C4" w:themeColor="accent1"/>
                  <w:right w:val="single" w:sz="8" w:space="0" w:color="2E74B5" w:themeColor="accent5" w:themeShade="BF"/>
                </w:tcBorders>
                <w:vAlign w:val="center"/>
              </w:tcPr>
              <w:p w14:paraId="2EDEA924" w14:textId="71FF3789" w:rsidR="00503B03" w:rsidRDefault="00503B03" w:rsidP="00503B03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838546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bottom w:val="single" w:sz="8" w:space="0" w:color="4472C4" w:themeColor="accent1"/>
                  <w:right w:val="single" w:sz="12" w:space="0" w:color="4472C4" w:themeColor="accent1"/>
                </w:tcBorders>
                <w:vAlign w:val="center"/>
              </w:tcPr>
              <w:p w14:paraId="2F0B9BE7" w14:textId="7D213ED6" w:rsidR="00503B03" w:rsidRDefault="00503B03" w:rsidP="00503B03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503B03" w:rsidRPr="004561E6" w14:paraId="3FBA67BB" w14:textId="77777777" w:rsidTr="00503B03">
        <w:trPr>
          <w:trHeight w:val="143"/>
          <w:tblCellSpacing w:w="5" w:type="dxa"/>
        </w:trPr>
        <w:tc>
          <w:tcPr>
            <w:tcW w:w="572" w:type="dxa"/>
            <w:tcBorders>
              <w:left w:val="single" w:sz="12" w:space="0" w:color="0070C0"/>
              <w:bottom w:val="single" w:sz="12" w:space="0" w:color="2E74B5" w:themeColor="accent5" w:themeShade="BF"/>
              <w:right w:val="single" w:sz="12" w:space="0" w:color="2E74B5" w:themeColor="accent5" w:themeShade="BF"/>
            </w:tcBorders>
            <w:shd w:val="clear" w:color="auto" w:fill="BDD6EE" w:themeFill="accent5" w:themeFillTint="66"/>
            <w:vAlign w:val="center"/>
          </w:tcPr>
          <w:p w14:paraId="4A05C9E5" w14:textId="7D975C4D" w:rsidR="00503B03" w:rsidRPr="004561E6" w:rsidRDefault="00503B03" w:rsidP="00503B03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66</w:t>
            </w:r>
          </w:p>
        </w:tc>
        <w:tc>
          <w:tcPr>
            <w:tcW w:w="8460" w:type="dxa"/>
            <w:tcBorders>
              <w:bottom w:val="single" w:sz="12" w:space="0" w:color="2E74B5" w:themeColor="accent5" w:themeShade="BF"/>
              <w:right w:val="single" w:sz="12" w:space="0" w:color="0070C0"/>
            </w:tcBorders>
            <w:shd w:val="clear" w:color="auto" w:fill="BDD6EE" w:themeFill="accent5" w:themeFillTint="66"/>
            <w:vAlign w:val="center"/>
          </w:tcPr>
          <w:p w14:paraId="5B1F2CE2" w14:textId="3F9679D2" w:rsidR="00503B03" w:rsidRPr="00546621" w:rsidRDefault="00503B03" w:rsidP="00503B03">
            <w:pPr>
              <w:tabs>
                <w:tab w:val="left" w:pos="340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Other Concerns (Please describe in the field provided)</w:t>
            </w:r>
            <w:r w:rsidR="00DF58FC">
              <w:rPr>
                <w:rFonts w:ascii="Arial" w:eastAsia="Times New Roman" w:hAnsi="Arial" w:cs="Arial"/>
                <w:sz w:val="20"/>
                <w:szCs w:val="20"/>
              </w:rPr>
              <w:t>: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</w:rPr>
                <w:id w:val="1370333994"/>
                <w:placeholder>
                  <w:docPart w:val="29DAB9C40F94453DBA2ACB53E3C8AF09"/>
                </w:placeholder>
                <w:showingPlcHdr/>
              </w:sdtPr>
              <w:sdtEndPr/>
              <w:sdtContent>
                <w:r w:rsidR="00A47A58" w:rsidRPr="00EE506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MS Gothic" w:eastAsia="MS Gothic" w:hAnsi="MS Gothic" w:cs="Arial"/>
              <w:sz w:val="16"/>
              <w:szCs w:val="16"/>
            </w:rPr>
            <w:id w:val="-1920020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left w:val="single" w:sz="8" w:space="0" w:color="2E74B5" w:themeColor="accent5" w:themeShade="BF"/>
                  <w:bottom w:val="single" w:sz="12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5609BA02" w14:textId="337BB02D" w:rsidR="00503B03" w:rsidRPr="004561E6" w:rsidRDefault="00503B03" w:rsidP="00503B03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Cs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-700475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left w:val="single" w:sz="8" w:space="0" w:color="2E74B5" w:themeColor="accent5" w:themeShade="BF"/>
                  <w:bottom w:val="single" w:sz="12" w:space="0" w:color="2E74B5" w:themeColor="accent5" w:themeShade="BF"/>
                  <w:right w:val="single" w:sz="8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4E31CBBF" w14:textId="77777777" w:rsidR="00503B03" w:rsidRPr="004561E6" w:rsidRDefault="00503B03" w:rsidP="00503B03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Cs/>
                    <w:i/>
                    <w:color w:val="0070C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Arial"/>
              <w:sz w:val="16"/>
              <w:szCs w:val="16"/>
            </w:rPr>
            <w:id w:val="443430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tcBorders>
                  <w:left w:val="single" w:sz="8" w:space="0" w:color="4472C4" w:themeColor="accent1"/>
                  <w:bottom w:val="single" w:sz="12" w:space="0" w:color="2E74B5" w:themeColor="accent5" w:themeShade="BF"/>
                  <w:right w:val="single" w:sz="12" w:space="0" w:color="4472C4" w:themeColor="accent1"/>
                </w:tcBorders>
                <w:shd w:val="clear" w:color="auto" w:fill="BDD6EE" w:themeFill="accent5" w:themeFillTint="66"/>
                <w:vAlign w:val="center"/>
              </w:tcPr>
              <w:p w14:paraId="6762433D" w14:textId="77777777" w:rsidR="00503B03" w:rsidRPr="004561E6" w:rsidRDefault="00503B03" w:rsidP="00503B03">
                <w:pPr>
                  <w:tabs>
                    <w:tab w:val="left" w:pos="3405"/>
                  </w:tabs>
                  <w:spacing w:after="0" w:line="22" w:lineRule="atLeast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503B03" w:rsidRPr="004561E6" w14:paraId="6EBF375D" w14:textId="77777777" w:rsidTr="00C44C60">
        <w:trPr>
          <w:trHeight w:val="143"/>
          <w:tblCellSpacing w:w="5" w:type="dxa"/>
        </w:trPr>
        <w:tc>
          <w:tcPr>
            <w:tcW w:w="1187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A5257" w14:textId="77777777" w:rsidR="00503B03" w:rsidRDefault="00503B03" w:rsidP="00503B03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  <w:p w14:paraId="0BA5B28B" w14:textId="77777777" w:rsidR="00503B03" w:rsidRDefault="00503B03" w:rsidP="00503B03">
            <w:pPr>
              <w:tabs>
                <w:tab w:val="left" w:pos="3405"/>
              </w:tabs>
              <w:spacing w:after="0" w:line="22" w:lineRule="atLeast"/>
              <w:jc w:val="center"/>
              <w:rPr>
                <w:rFonts w:ascii="MS Gothic" w:eastAsia="MS Gothic" w:hAnsi="MS Gothic" w:cs="Arial"/>
                <w:sz w:val="16"/>
                <w:szCs w:val="16"/>
              </w:rPr>
            </w:pPr>
          </w:p>
        </w:tc>
      </w:tr>
    </w:tbl>
    <w:tbl>
      <w:tblPr>
        <w:tblW w:w="11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5371"/>
        <w:gridCol w:w="472"/>
        <w:gridCol w:w="473"/>
        <w:gridCol w:w="472"/>
        <w:gridCol w:w="473"/>
        <w:gridCol w:w="472"/>
        <w:gridCol w:w="473"/>
        <w:gridCol w:w="472"/>
        <w:gridCol w:w="473"/>
        <w:gridCol w:w="472"/>
        <w:gridCol w:w="473"/>
        <w:gridCol w:w="472"/>
        <w:gridCol w:w="473"/>
      </w:tblGrid>
      <w:tr w:rsidR="00400736" w:rsidRPr="001A6EF2" w14:paraId="3815516E" w14:textId="77777777" w:rsidTr="00861916">
        <w:trPr>
          <w:trHeight w:val="195"/>
          <w:jc w:val="center"/>
        </w:trPr>
        <w:tc>
          <w:tcPr>
            <w:tcW w:w="6176" w:type="dxa"/>
            <w:gridSpan w:val="2"/>
            <w:tcBorders>
              <w:top w:val="single" w:sz="12" w:space="0" w:color="2E74B5" w:themeColor="accent5" w:themeShade="BF"/>
              <w:left w:val="single" w:sz="12" w:space="0" w:color="2E74B5" w:themeColor="accent5" w:themeShade="BF"/>
              <w:bottom w:val="single" w:sz="12" w:space="0" w:color="2E74B5" w:themeColor="accent5" w:themeShade="BF"/>
              <w:right w:val="single" w:sz="12" w:space="0" w:color="2E74B5" w:themeColor="accent5" w:themeShade="BF"/>
            </w:tcBorders>
            <w:shd w:val="clear" w:color="auto" w:fill="9CC2E5" w:themeFill="accent5" w:themeFillTint="99"/>
            <w:vAlign w:val="center"/>
          </w:tcPr>
          <w:p w14:paraId="1225C41F" w14:textId="77777777" w:rsidR="00400736" w:rsidRPr="001A6EF2" w:rsidRDefault="00400736" w:rsidP="0040073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bookmarkStart w:id="3" w:name="_Hlk85456803"/>
            <w:bookmarkEnd w:id="2"/>
            <w:r w:rsidRPr="001A6EF2">
              <w:rPr>
                <w:rFonts w:ascii="Arial" w:eastAsia="Times New Roman" w:hAnsi="Arial" w:cs="Arial"/>
                <w:bCs/>
                <w:iCs/>
              </w:rPr>
              <w:t>Additional Questions</w:t>
            </w:r>
          </w:p>
        </w:tc>
        <w:tc>
          <w:tcPr>
            <w:tcW w:w="472" w:type="dxa"/>
            <w:tcBorders>
              <w:top w:val="single" w:sz="12" w:space="0" w:color="2E74B5" w:themeColor="accent5" w:themeShade="BF"/>
              <w:left w:val="single" w:sz="12" w:space="0" w:color="2E74B5" w:themeColor="accent5" w:themeShade="BF"/>
              <w:bottom w:val="single" w:sz="12" w:space="0" w:color="2E74B5" w:themeColor="accent5" w:themeShade="BF"/>
              <w:right w:val="single" w:sz="8" w:space="0" w:color="4472C4" w:themeColor="accent1"/>
            </w:tcBorders>
            <w:vAlign w:val="center"/>
          </w:tcPr>
          <w:p w14:paraId="4DE19B93" w14:textId="77777777" w:rsidR="00400736" w:rsidRPr="004D7A90" w:rsidRDefault="00400736" w:rsidP="004007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color w:val="1F4E79" w:themeColor="accent5" w:themeShade="80"/>
                <w:sz w:val="16"/>
                <w:szCs w:val="16"/>
              </w:rPr>
            </w:pPr>
            <w:r w:rsidRPr="004D7A90">
              <w:rPr>
                <w:rFonts w:ascii="Arial" w:eastAsia="Times New Roman" w:hAnsi="Arial" w:cs="Arial"/>
                <w:b/>
                <w:iCs/>
                <w:color w:val="1F4E79" w:themeColor="accent5" w:themeShade="80"/>
                <w:sz w:val="16"/>
                <w:szCs w:val="16"/>
              </w:rPr>
              <w:t>0</w:t>
            </w:r>
          </w:p>
        </w:tc>
        <w:tc>
          <w:tcPr>
            <w:tcW w:w="473" w:type="dxa"/>
            <w:tcBorders>
              <w:top w:val="single" w:sz="12" w:space="0" w:color="2E74B5" w:themeColor="accent5" w:themeShade="BF"/>
              <w:left w:val="single" w:sz="8" w:space="0" w:color="4472C4" w:themeColor="accent1"/>
              <w:bottom w:val="single" w:sz="12" w:space="0" w:color="2E74B5" w:themeColor="accent5" w:themeShade="BF"/>
              <w:right w:val="single" w:sz="8" w:space="0" w:color="4472C4" w:themeColor="accent1"/>
            </w:tcBorders>
            <w:vAlign w:val="center"/>
          </w:tcPr>
          <w:p w14:paraId="631A26B9" w14:textId="77777777" w:rsidR="00400736" w:rsidRPr="004D7A90" w:rsidRDefault="00400736" w:rsidP="004007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color w:val="1F4E79" w:themeColor="accent5" w:themeShade="80"/>
                <w:sz w:val="16"/>
                <w:szCs w:val="16"/>
              </w:rPr>
            </w:pPr>
            <w:r w:rsidRPr="004D7A90">
              <w:rPr>
                <w:rFonts w:ascii="Arial" w:eastAsia="Times New Roman" w:hAnsi="Arial" w:cs="Arial"/>
                <w:b/>
                <w:iCs/>
                <w:color w:val="1F4E79" w:themeColor="accent5" w:themeShade="80"/>
                <w:sz w:val="16"/>
                <w:szCs w:val="16"/>
              </w:rPr>
              <w:t>1</w:t>
            </w:r>
          </w:p>
        </w:tc>
        <w:tc>
          <w:tcPr>
            <w:tcW w:w="472" w:type="dxa"/>
            <w:tcBorders>
              <w:top w:val="single" w:sz="12" w:space="0" w:color="2E74B5" w:themeColor="accent5" w:themeShade="BF"/>
              <w:left w:val="single" w:sz="8" w:space="0" w:color="4472C4" w:themeColor="accent1"/>
              <w:bottom w:val="single" w:sz="12" w:space="0" w:color="2E74B5" w:themeColor="accent5" w:themeShade="BF"/>
              <w:right w:val="single" w:sz="8" w:space="0" w:color="4472C4" w:themeColor="accent1"/>
            </w:tcBorders>
            <w:vAlign w:val="center"/>
          </w:tcPr>
          <w:p w14:paraId="7D4C7C9E" w14:textId="77777777" w:rsidR="00400736" w:rsidRPr="004D7A90" w:rsidRDefault="00400736" w:rsidP="004007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color w:val="1F4E79" w:themeColor="accent5" w:themeShade="80"/>
                <w:sz w:val="16"/>
                <w:szCs w:val="16"/>
              </w:rPr>
            </w:pPr>
            <w:r w:rsidRPr="004D7A90">
              <w:rPr>
                <w:rFonts w:ascii="Arial" w:eastAsia="Times New Roman" w:hAnsi="Arial" w:cs="Arial"/>
                <w:b/>
                <w:iCs/>
                <w:color w:val="1F4E79" w:themeColor="accent5" w:themeShade="80"/>
                <w:sz w:val="16"/>
                <w:szCs w:val="16"/>
              </w:rPr>
              <w:t>2</w:t>
            </w:r>
          </w:p>
        </w:tc>
        <w:tc>
          <w:tcPr>
            <w:tcW w:w="473" w:type="dxa"/>
            <w:tcBorders>
              <w:top w:val="single" w:sz="12" w:space="0" w:color="2E74B5" w:themeColor="accent5" w:themeShade="BF"/>
              <w:left w:val="single" w:sz="8" w:space="0" w:color="4472C4" w:themeColor="accent1"/>
              <w:bottom w:val="single" w:sz="12" w:space="0" w:color="2E74B5" w:themeColor="accent5" w:themeShade="BF"/>
              <w:right w:val="single" w:sz="8" w:space="0" w:color="4472C4" w:themeColor="accent1"/>
            </w:tcBorders>
            <w:vAlign w:val="center"/>
          </w:tcPr>
          <w:p w14:paraId="7A55AB70" w14:textId="77777777" w:rsidR="00400736" w:rsidRPr="004D7A90" w:rsidRDefault="00400736" w:rsidP="004007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color w:val="1F4E79" w:themeColor="accent5" w:themeShade="80"/>
                <w:sz w:val="16"/>
                <w:szCs w:val="16"/>
              </w:rPr>
            </w:pPr>
            <w:r w:rsidRPr="004D7A90">
              <w:rPr>
                <w:rFonts w:ascii="Arial" w:eastAsia="Times New Roman" w:hAnsi="Arial" w:cs="Arial"/>
                <w:b/>
                <w:iCs/>
                <w:color w:val="1F4E79" w:themeColor="accent5" w:themeShade="80"/>
                <w:sz w:val="16"/>
                <w:szCs w:val="16"/>
              </w:rPr>
              <w:t>3</w:t>
            </w:r>
          </w:p>
        </w:tc>
        <w:tc>
          <w:tcPr>
            <w:tcW w:w="472" w:type="dxa"/>
            <w:tcBorders>
              <w:top w:val="single" w:sz="12" w:space="0" w:color="2E74B5" w:themeColor="accent5" w:themeShade="BF"/>
              <w:left w:val="single" w:sz="8" w:space="0" w:color="4472C4" w:themeColor="accent1"/>
              <w:bottom w:val="single" w:sz="12" w:space="0" w:color="2E74B5" w:themeColor="accent5" w:themeShade="BF"/>
              <w:right w:val="single" w:sz="8" w:space="0" w:color="4472C4" w:themeColor="accent1"/>
            </w:tcBorders>
            <w:vAlign w:val="center"/>
          </w:tcPr>
          <w:p w14:paraId="439ED336" w14:textId="77777777" w:rsidR="00400736" w:rsidRPr="004D7A90" w:rsidRDefault="00400736" w:rsidP="004007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color w:val="1F4E79" w:themeColor="accent5" w:themeShade="80"/>
                <w:sz w:val="16"/>
                <w:szCs w:val="16"/>
              </w:rPr>
            </w:pPr>
            <w:r w:rsidRPr="004D7A90">
              <w:rPr>
                <w:rFonts w:ascii="Arial" w:eastAsia="Times New Roman" w:hAnsi="Arial" w:cs="Arial"/>
                <w:b/>
                <w:iCs/>
                <w:color w:val="1F4E79" w:themeColor="accent5" w:themeShade="80"/>
                <w:sz w:val="16"/>
                <w:szCs w:val="16"/>
              </w:rPr>
              <w:t>4</w:t>
            </w:r>
          </w:p>
        </w:tc>
        <w:tc>
          <w:tcPr>
            <w:tcW w:w="473" w:type="dxa"/>
            <w:tcBorders>
              <w:top w:val="single" w:sz="12" w:space="0" w:color="2E74B5" w:themeColor="accent5" w:themeShade="BF"/>
              <w:left w:val="single" w:sz="8" w:space="0" w:color="4472C4" w:themeColor="accent1"/>
              <w:bottom w:val="single" w:sz="12" w:space="0" w:color="2E74B5" w:themeColor="accent5" w:themeShade="BF"/>
              <w:right w:val="single" w:sz="8" w:space="0" w:color="4472C4" w:themeColor="accent1"/>
            </w:tcBorders>
            <w:vAlign w:val="center"/>
          </w:tcPr>
          <w:p w14:paraId="3F198B45" w14:textId="77777777" w:rsidR="00400736" w:rsidRPr="004D7A90" w:rsidRDefault="00400736" w:rsidP="004007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color w:val="1F4E79" w:themeColor="accent5" w:themeShade="80"/>
                <w:sz w:val="16"/>
                <w:szCs w:val="16"/>
              </w:rPr>
            </w:pPr>
            <w:r w:rsidRPr="004D7A90">
              <w:rPr>
                <w:rFonts w:ascii="Arial" w:eastAsia="Times New Roman" w:hAnsi="Arial" w:cs="Arial"/>
                <w:b/>
                <w:iCs/>
                <w:color w:val="1F4E79" w:themeColor="accent5" w:themeShade="80"/>
                <w:sz w:val="16"/>
                <w:szCs w:val="16"/>
              </w:rPr>
              <w:t>5</w:t>
            </w:r>
          </w:p>
        </w:tc>
        <w:tc>
          <w:tcPr>
            <w:tcW w:w="472" w:type="dxa"/>
            <w:tcBorders>
              <w:top w:val="single" w:sz="12" w:space="0" w:color="2E74B5" w:themeColor="accent5" w:themeShade="BF"/>
              <w:left w:val="single" w:sz="8" w:space="0" w:color="4472C4" w:themeColor="accent1"/>
              <w:bottom w:val="single" w:sz="12" w:space="0" w:color="2E74B5" w:themeColor="accent5" w:themeShade="BF"/>
              <w:right w:val="single" w:sz="8" w:space="0" w:color="4472C4" w:themeColor="accent1"/>
            </w:tcBorders>
            <w:vAlign w:val="center"/>
          </w:tcPr>
          <w:p w14:paraId="5200A8F0" w14:textId="77777777" w:rsidR="00400736" w:rsidRPr="004D7A90" w:rsidRDefault="00400736" w:rsidP="004007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color w:val="1F4E79" w:themeColor="accent5" w:themeShade="80"/>
                <w:sz w:val="16"/>
                <w:szCs w:val="16"/>
              </w:rPr>
            </w:pPr>
            <w:r w:rsidRPr="004D7A90">
              <w:rPr>
                <w:rFonts w:ascii="Arial" w:eastAsia="Times New Roman" w:hAnsi="Arial" w:cs="Arial"/>
                <w:b/>
                <w:iCs/>
                <w:color w:val="1F4E79" w:themeColor="accent5" w:themeShade="80"/>
                <w:sz w:val="16"/>
                <w:szCs w:val="16"/>
              </w:rPr>
              <w:t>6</w:t>
            </w:r>
          </w:p>
        </w:tc>
        <w:tc>
          <w:tcPr>
            <w:tcW w:w="473" w:type="dxa"/>
            <w:tcBorders>
              <w:top w:val="single" w:sz="12" w:space="0" w:color="2E74B5" w:themeColor="accent5" w:themeShade="BF"/>
              <w:left w:val="single" w:sz="8" w:space="0" w:color="4472C4" w:themeColor="accent1"/>
              <w:bottom w:val="single" w:sz="12" w:space="0" w:color="2E74B5" w:themeColor="accent5" w:themeShade="BF"/>
              <w:right w:val="single" w:sz="8" w:space="0" w:color="4472C4" w:themeColor="accent1"/>
            </w:tcBorders>
            <w:vAlign w:val="center"/>
          </w:tcPr>
          <w:p w14:paraId="7E5DD4FA" w14:textId="77777777" w:rsidR="00400736" w:rsidRPr="004D7A90" w:rsidRDefault="00400736" w:rsidP="004007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color w:val="1F4E79" w:themeColor="accent5" w:themeShade="80"/>
                <w:sz w:val="16"/>
                <w:szCs w:val="16"/>
              </w:rPr>
            </w:pPr>
            <w:r w:rsidRPr="004D7A90">
              <w:rPr>
                <w:rFonts w:ascii="Arial" w:eastAsia="Times New Roman" w:hAnsi="Arial" w:cs="Arial"/>
                <w:b/>
                <w:iCs/>
                <w:color w:val="1F4E79" w:themeColor="accent5" w:themeShade="80"/>
                <w:sz w:val="16"/>
                <w:szCs w:val="16"/>
              </w:rPr>
              <w:t>7</w:t>
            </w:r>
          </w:p>
        </w:tc>
        <w:tc>
          <w:tcPr>
            <w:tcW w:w="472" w:type="dxa"/>
            <w:tcBorders>
              <w:top w:val="single" w:sz="12" w:space="0" w:color="2E74B5" w:themeColor="accent5" w:themeShade="BF"/>
              <w:left w:val="single" w:sz="8" w:space="0" w:color="4472C4" w:themeColor="accent1"/>
              <w:bottom w:val="single" w:sz="12" w:space="0" w:color="2E74B5" w:themeColor="accent5" w:themeShade="BF"/>
              <w:right w:val="single" w:sz="8" w:space="0" w:color="4472C4" w:themeColor="accent1"/>
            </w:tcBorders>
            <w:vAlign w:val="center"/>
          </w:tcPr>
          <w:p w14:paraId="70C07A32" w14:textId="77777777" w:rsidR="00400736" w:rsidRPr="004D7A90" w:rsidRDefault="00400736" w:rsidP="004007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color w:val="1F4E79" w:themeColor="accent5" w:themeShade="80"/>
                <w:sz w:val="16"/>
                <w:szCs w:val="16"/>
              </w:rPr>
            </w:pPr>
            <w:r w:rsidRPr="004D7A90">
              <w:rPr>
                <w:rFonts w:ascii="Arial" w:eastAsia="Times New Roman" w:hAnsi="Arial" w:cs="Arial"/>
                <w:b/>
                <w:iCs/>
                <w:color w:val="1F4E79" w:themeColor="accent5" w:themeShade="80"/>
                <w:sz w:val="16"/>
                <w:szCs w:val="16"/>
              </w:rPr>
              <w:t>8</w:t>
            </w:r>
          </w:p>
        </w:tc>
        <w:tc>
          <w:tcPr>
            <w:tcW w:w="473" w:type="dxa"/>
            <w:tcBorders>
              <w:top w:val="single" w:sz="12" w:space="0" w:color="2E74B5" w:themeColor="accent5" w:themeShade="BF"/>
              <w:left w:val="single" w:sz="8" w:space="0" w:color="4472C4" w:themeColor="accent1"/>
              <w:bottom w:val="single" w:sz="12" w:space="0" w:color="2E74B5" w:themeColor="accent5" w:themeShade="BF"/>
              <w:right w:val="single" w:sz="8" w:space="0" w:color="4472C4" w:themeColor="accent1"/>
            </w:tcBorders>
            <w:vAlign w:val="center"/>
          </w:tcPr>
          <w:p w14:paraId="231CC847" w14:textId="77777777" w:rsidR="00400736" w:rsidRPr="004D7A90" w:rsidRDefault="00400736" w:rsidP="004007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color w:val="1F4E79" w:themeColor="accent5" w:themeShade="80"/>
                <w:sz w:val="16"/>
                <w:szCs w:val="16"/>
              </w:rPr>
            </w:pPr>
            <w:r w:rsidRPr="004D7A90">
              <w:rPr>
                <w:rFonts w:ascii="Arial" w:eastAsia="Times New Roman" w:hAnsi="Arial" w:cs="Arial"/>
                <w:b/>
                <w:iCs/>
                <w:color w:val="1F4E79" w:themeColor="accent5" w:themeShade="80"/>
                <w:sz w:val="16"/>
                <w:szCs w:val="16"/>
              </w:rPr>
              <w:t>9</w:t>
            </w:r>
          </w:p>
        </w:tc>
        <w:tc>
          <w:tcPr>
            <w:tcW w:w="472" w:type="dxa"/>
            <w:tcBorders>
              <w:top w:val="single" w:sz="12" w:space="0" w:color="2E74B5" w:themeColor="accent5" w:themeShade="BF"/>
              <w:left w:val="single" w:sz="8" w:space="0" w:color="4472C4" w:themeColor="accent1"/>
              <w:bottom w:val="single" w:sz="12" w:space="0" w:color="2E74B5" w:themeColor="accent5" w:themeShade="BF"/>
              <w:right w:val="single" w:sz="8" w:space="0" w:color="4472C4" w:themeColor="accent1"/>
            </w:tcBorders>
            <w:vAlign w:val="center"/>
          </w:tcPr>
          <w:p w14:paraId="223C05DD" w14:textId="77777777" w:rsidR="00400736" w:rsidRPr="004D7A90" w:rsidRDefault="00400736" w:rsidP="004007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color w:val="1F4E79" w:themeColor="accent5" w:themeShade="80"/>
                <w:sz w:val="16"/>
                <w:szCs w:val="16"/>
              </w:rPr>
            </w:pPr>
            <w:r w:rsidRPr="004D7A90">
              <w:rPr>
                <w:rFonts w:ascii="Arial" w:eastAsia="Times New Roman" w:hAnsi="Arial" w:cs="Arial"/>
                <w:b/>
                <w:iCs/>
                <w:color w:val="1F4E79" w:themeColor="accent5" w:themeShade="80"/>
                <w:sz w:val="16"/>
                <w:szCs w:val="16"/>
              </w:rPr>
              <w:t>10</w:t>
            </w:r>
          </w:p>
        </w:tc>
        <w:tc>
          <w:tcPr>
            <w:tcW w:w="473" w:type="dxa"/>
            <w:tcBorders>
              <w:top w:val="single" w:sz="12" w:space="0" w:color="2E74B5" w:themeColor="accent5" w:themeShade="BF"/>
              <w:left w:val="single" w:sz="8" w:space="0" w:color="4472C4" w:themeColor="accent1"/>
              <w:bottom w:val="single" w:sz="12" w:space="0" w:color="2E74B5" w:themeColor="accent5" w:themeShade="BF"/>
              <w:right w:val="single" w:sz="12" w:space="0" w:color="2E74B5" w:themeColor="accent5" w:themeShade="BF"/>
            </w:tcBorders>
            <w:vAlign w:val="center"/>
          </w:tcPr>
          <w:p w14:paraId="73B9C05B" w14:textId="77777777" w:rsidR="00400736" w:rsidRPr="001A6EF2" w:rsidRDefault="00400736" w:rsidP="00400736">
            <w:pPr>
              <w:spacing w:after="0" w:line="240" w:lineRule="auto"/>
              <w:rPr>
                <w:rFonts w:ascii="Arial" w:eastAsia="Times New Roman" w:hAnsi="Arial" w:cs="Arial"/>
                <w:b/>
                <w:iCs/>
                <w:color w:val="1F4E79" w:themeColor="accent5" w:themeShade="80"/>
                <w:sz w:val="14"/>
                <w:szCs w:val="14"/>
              </w:rPr>
            </w:pPr>
            <w:r w:rsidRPr="004D7A90">
              <w:rPr>
                <w:rFonts w:ascii="Arial" w:eastAsia="Times New Roman" w:hAnsi="Arial" w:cs="Arial"/>
                <w:b/>
                <w:iCs/>
                <w:color w:val="1F4E79" w:themeColor="accent5" w:themeShade="80"/>
                <w:sz w:val="14"/>
                <w:szCs w:val="14"/>
              </w:rPr>
              <w:t>11+</w:t>
            </w:r>
          </w:p>
        </w:tc>
      </w:tr>
      <w:tr w:rsidR="00400736" w:rsidRPr="001A6EF2" w14:paraId="73FF24B7" w14:textId="77777777" w:rsidTr="00664E9F">
        <w:trPr>
          <w:trHeight w:val="567"/>
          <w:jc w:val="center"/>
        </w:trPr>
        <w:tc>
          <w:tcPr>
            <w:tcW w:w="805" w:type="dxa"/>
            <w:tcBorders>
              <w:top w:val="single" w:sz="12" w:space="0" w:color="2E74B5" w:themeColor="accent5" w:themeShade="BF"/>
              <w:left w:val="single" w:sz="12" w:space="0" w:color="2E74B5" w:themeColor="accent5" w:themeShade="BF"/>
              <w:bottom w:val="single" w:sz="4" w:space="0" w:color="8EAADB" w:themeColor="accent1" w:themeTint="99"/>
              <w:right w:val="single" w:sz="12" w:space="0" w:color="2E74B5" w:themeColor="accent5" w:themeShade="BF"/>
            </w:tcBorders>
            <w:vAlign w:val="center"/>
          </w:tcPr>
          <w:p w14:paraId="24E1B1DE" w14:textId="77777777" w:rsidR="00400736" w:rsidRPr="001A6EF2" w:rsidRDefault="00400736" w:rsidP="00400736">
            <w:pPr>
              <w:spacing w:after="0" w:line="30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1A6EF2">
              <w:rPr>
                <w:rFonts w:ascii="Arial" w:eastAsia="Times New Roman" w:hAnsi="Arial" w:cs="Arial"/>
                <w:b/>
                <w:bCs/>
              </w:rPr>
              <w:t>67</w:t>
            </w:r>
          </w:p>
        </w:tc>
        <w:tc>
          <w:tcPr>
            <w:tcW w:w="5371" w:type="dxa"/>
            <w:tcBorders>
              <w:top w:val="single" w:sz="12" w:space="0" w:color="2E74B5" w:themeColor="accent5" w:themeShade="BF"/>
              <w:left w:val="single" w:sz="12" w:space="0" w:color="2E74B5" w:themeColor="accent5" w:themeShade="BF"/>
              <w:bottom w:val="single" w:sz="4" w:space="0" w:color="8EAADB" w:themeColor="accent1" w:themeTint="99"/>
              <w:right w:val="single" w:sz="12" w:space="0" w:color="2E74B5" w:themeColor="accent5" w:themeShade="BF"/>
            </w:tcBorders>
            <w:vAlign w:val="center"/>
          </w:tcPr>
          <w:p w14:paraId="01716160" w14:textId="490D5964" w:rsidR="00400736" w:rsidRPr="00664E9F" w:rsidRDefault="00400736" w:rsidP="00400736">
            <w:pPr>
              <w:spacing w:after="0" w:line="252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664E9F">
              <w:rPr>
                <w:rFonts w:ascii="Arial" w:eastAsia="Times New Roman" w:hAnsi="Arial" w:cs="Arial"/>
                <w:sz w:val="20"/>
                <w:szCs w:val="20"/>
              </w:rPr>
              <w:t xml:space="preserve">Since birth, how many </w:t>
            </w:r>
            <w:r w:rsidR="00664E9F" w:rsidRPr="00664E9F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TIMES</w:t>
            </w:r>
            <w:r w:rsidR="00005164" w:rsidRPr="00664E9F">
              <w:rPr>
                <w:rFonts w:ascii="Arial" w:eastAsia="Times New Roman" w:hAnsi="Arial" w:cs="Arial"/>
                <w:sz w:val="20"/>
                <w:szCs w:val="20"/>
              </w:rPr>
              <w:t xml:space="preserve"> has a parent/</w:t>
            </w:r>
            <w:r w:rsidR="00664E9F" w:rsidRPr="00664E9F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important </w:t>
            </w:r>
            <w:proofErr w:type="gramStart"/>
            <w:r w:rsidR="00005164" w:rsidRPr="00664E9F">
              <w:rPr>
                <w:rFonts w:ascii="Arial" w:eastAsia="Times New Roman" w:hAnsi="Arial" w:cs="Arial"/>
                <w:sz w:val="20"/>
                <w:szCs w:val="20"/>
              </w:rPr>
              <w:t>caregiver</w:t>
            </w:r>
            <w:r w:rsidR="00664E9F" w:rsidRPr="00664E9F">
              <w:rPr>
                <w:rFonts w:ascii="Arial" w:eastAsia="Times New Roman" w:hAnsi="Arial" w:cs="Arial"/>
                <w:sz w:val="20"/>
                <w:szCs w:val="20"/>
              </w:rPr>
              <w:t>(</w:t>
            </w:r>
            <w:proofErr w:type="gramEnd"/>
            <w:r w:rsidR="00664E9F" w:rsidRPr="00664E9F">
              <w:rPr>
                <w:rFonts w:ascii="Arial" w:eastAsia="Times New Roman" w:hAnsi="Arial" w:cs="Arial"/>
                <w:sz w:val="20"/>
                <w:szCs w:val="20"/>
              </w:rPr>
              <w:t>e.g.,</w:t>
            </w:r>
            <w:r w:rsidR="00664E9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664E9F" w:rsidRPr="00664E9F">
              <w:rPr>
                <w:rFonts w:ascii="Arial" w:eastAsia="Times New Roman" w:hAnsi="Arial" w:cs="Arial"/>
                <w:sz w:val="20"/>
                <w:szCs w:val="20"/>
              </w:rPr>
              <w:t>stepparent, foster parent, grandparent)</w:t>
            </w:r>
            <w:r w:rsidR="00005164" w:rsidRPr="00664E9F">
              <w:rPr>
                <w:rFonts w:ascii="Arial" w:eastAsia="Times New Roman" w:hAnsi="Arial" w:cs="Arial"/>
                <w:sz w:val="20"/>
                <w:szCs w:val="20"/>
              </w:rPr>
              <w:t xml:space="preserve"> lef</w:t>
            </w:r>
            <w:r w:rsidR="008F0D59" w:rsidRPr="00664E9F">
              <w:rPr>
                <w:rFonts w:ascii="Arial" w:eastAsia="Times New Roman" w:hAnsi="Arial" w:cs="Arial"/>
                <w:sz w:val="20"/>
                <w:szCs w:val="20"/>
              </w:rPr>
              <w:t>t</w:t>
            </w:r>
            <w:r w:rsidR="00005164" w:rsidRPr="00664E9F">
              <w:rPr>
                <w:rFonts w:ascii="Arial" w:eastAsia="Times New Roman" w:hAnsi="Arial" w:cs="Arial"/>
                <w:sz w:val="20"/>
                <w:szCs w:val="20"/>
              </w:rPr>
              <w:t xml:space="preserve"> you in a significant way?</w:t>
            </w:r>
            <w:r w:rsidR="00236B40" w:rsidRPr="00664E9F">
              <w:t xml:space="preserve"> </w:t>
            </w:r>
          </w:p>
        </w:tc>
        <w:sdt>
          <w:sdtPr>
            <w:rPr>
              <w:rFonts w:ascii="Arial" w:eastAsia="Times New Roman" w:hAnsi="Arial" w:cs="Arial"/>
              <w:bCs/>
              <w:iCs/>
              <w:sz w:val="16"/>
              <w:szCs w:val="16"/>
            </w:rPr>
            <w:id w:val="-670093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2" w:type="dxa"/>
                <w:tcBorders>
                  <w:top w:val="single" w:sz="12" w:space="0" w:color="2E74B5" w:themeColor="accent5" w:themeShade="BF"/>
                  <w:left w:val="single" w:sz="12" w:space="0" w:color="2E74B5" w:themeColor="accent5" w:themeShade="BF"/>
                  <w:bottom w:val="single" w:sz="4" w:space="0" w:color="8EAADB" w:themeColor="accent1" w:themeTint="99"/>
                  <w:right w:val="single" w:sz="4" w:space="0" w:color="9CC2E5" w:themeColor="accent5" w:themeTint="99"/>
                </w:tcBorders>
                <w:vAlign w:val="center"/>
              </w:tcPr>
              <w:p w14:paraId="75B15D8A" w14:textId="4A154FF5" w:rsidR="00400736" w:rsidRPr="001A6EF2" w:rsidRDefault="00664E9F" w:rsidP="00400736">
                <w:pPr>
                  <w:spacing w:after="0" w:line="300" w:lineRule="auto"/>
                  <w:jc w:val="center"/>
                  <w:rPr>
                    <w:rFonts w:ascii="Arial" w:eastAsia="Times New Roman" w:hAnsi="Arial" w:cs="Arial"/>
                    <w:bCs/>
                    <w:i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iCs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iCs/>
              <w:sz w:val="16"/>
              <w:szCs w:val="16"/>
            </w:rPr>
            <w:id w:val="-1876845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12" w:space="0" w:color="2E74B5" w:themeColor="accent5" w:themeShade="BF"/>
                  <w:left w:val="single" w:sz="4" w:space="0" w:color="9CC2E5" w:themeColor="accent5" w:themeTint="99"/>
                  <w:bottom w:val="single" w:sz="4" w:space="0" w:color="8EAADB" w:themeColor="accent1" w:themeTint="99"/>
                  <w:right w:val="single" w:sz="4" w:space="0" w:color="9CC2E5" w:themeColor="accent5" w:themeTint="99"/>
                </w:tcBorders>
                <w:vAlign w:val="center"/>
              </w:tcPr>
              <w:p w14:paraId="305E63C8" w14:textId="06F41862" w:rsidR="00400736" w:rsidRPr="001A6EF2" w:rsidRDefault="00C550D5" w:rsidP="00400736">
                <w:pPr>
                  <w:spacing w:after="0" w:line="300" w:lineRule="auto"/>
                  <w:jc w:val="center"/>
                  <w:rPr>
                    <w:rFonts w:ascii="Arial" w:eastAsia="Times New Roman" w:hAnsi="Arial" w:cs="Arial"/>
                    <w:bCs/>
                    <w:i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iCs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iCs/>
              <w:sz w:val="16"/>
              <w:szCs w:val="16"/>
            </w:rPr>
            <w:id w:val="-1777858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2" w:type="dxa"/>
                <w:tcBorders>
                  <w:top w:val="single" w:sz="12" w:space="0" w:color="2E74B5" w:themeColor="accent5" w:themeShade="BF"/>
                  <w:left w:val="single" w:sz="4" w:space="0" w:color="9CC2E5" w:themeColor="accent5" w:themeTint="99"/>
                  <w:bottom w:val="single" w:sz="4" w:space="0" w:color="8EAADB" w:themeColor="accent1" w:themeTint="99"/>
                  <w:right w:val="single" w:sz="4" w:space="0" w:color="9CC2E5" w:themeColor="accent5" w:themeTint="99"/>
                </w:tcBorders>
                <w:vAlign w:val="center"/>
              </w:tcPr>
              <w:p w14:paraId="3026BD35" w14:textId="77777777" w:rsidR="00400736" w:rsidRPr="001A6EF2" w:rsidRDefault="00400736" w:rsidP="00400736">
                <w:pPr>
                  <w:spacing w:after="0" w:line="300" w:lineRule="auto"/>
                  <w:jc w:val="center"/>
                  <w:rPr>
                    <w:rFonts w:ascii="Arial" w:eastAsia="Times New Roman" w:hAnsi="Arial" w:cs="Arial"/>
                    <w:bCs/>
                    <w:i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iCs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iCs/>
              <w:sz w:val="16"/>
              <w:szCs w:val="16"/>
            </w:rPr>
            <w:id w:val="2092423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12" w:space="0" w:color="2E74B5" w:themeColor="accent5" w:themeShade="BF"/>
                  <w:left w:val="single" w:sz="4" w:space="0" w:color="9CC2E5" w:themeColor="accent5" w:themeTint="99"/>
                  <w:bottom w:val="single" w:sz="4" w:space="0" w:color="8EAADB" w:themeColor="accent1" w:themeTint="99"/>
                  <w:right w:val="single" w:sz="4" w:space="0" w:color="9CC2E5" w:themeColor="accent5" w:themeTint="99"/>
                </w:tcBorders>
                <w:vAlign w:val="center"/>
              </w:tcPr>
              <w:p w14:paraId="59357404" w14:textId="77777777" w:rsidR="00400736" w:rsidRPr="001A6EF2" w:rsidRDefault="00400736" w:rsidP="00400736">
                <w:pPr>
                  <w:spacing w:after="0" w:line="300" w:lineRule="auto"/>
                  <w:jc w:val="center"/>
                  <w:rPr>
                    <w:rFonts w:ascii="Arial" w:eastAsia="Times New Roman" w:hAnsi="Arial" w:cs="Arial"/>
                    <w:bCs/>
                    <w:i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iCs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iCs/>
              <w:sz w:val="16"/>
              <w:szCs w:val="16"/>
            </w:rPr>
            <w:id w:val="801969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2" w:type="dxa"/>
                <w:tcBorders>
                  <w:top w:val="single" w:sz="12" w:space="0" w:color="2E74B5" w:themeColor="accent5" w:themeShade="BF"/>
                  <w:left w:val="single" w:sz="4" w:space="0" w:color="9CC2E5" w:themeColor="accent5" w:themeTint="99"/>
                  <w:bottom w:val="single" w:sz="4" w:space="0" w:color="8EAADB" w:themeColor="accent1" w:themeTint="99"/>
                  <w:right w:val="single" w:sz="4" w:space="0" w:color="9CC2E5" w:themeColor="accent5" w:themeTint="99"/>
                </w:tcBorders>
                <w:vAlign w:val="center"/>
              </w:tcPr>
              <w:p w14:paraId="72B0AE84" w14:textId="77777777" w:rsidR="00400736" w:rsidRPr="001A6EF2" w:rsidRDefault="00400736" w:rsidP="00400736">
                <w:pPr>
                  <w:spacing w:after="0" w:line="300" w:lineRule="auto"/>
                  <w:jc w:val="center"/>
                  <w:rPr>
                    <w:rFonts w:ascii="Arial" w:eastAsia="Times New Roman" w:hAnsi="Arial" w:cs="Arial"/>
                    <w:bCs/>
                    <w:i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iCs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iCs/>
              <w:sz w:val="16"/>
              <w:szCs w:val="16"/>
            </w:rPr>
            <w:id w:val="-1102026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12" w:space="0" w:color="2E74B5" w:themeColor="accent5" w:themeShade="BF"/>
                  <w:left w:val="single" w:sz="4" w:space="0" w:color="9CC2E5" w:themeColor="accent5" w:themeTint="99"/>
                  <w:bottom w:val="single" w:sz="4" w:space="0" w:color="8EAADB" w:themeColor="accent1" w:themeTint="99"/>
                  <w:right w:val="single" w:sz="4" w:space="0" w:color="9CC2E5" w:themeColor="accent5" w:themeTint="99"/>
                </w:tcBorders>
                <w:vAlign w:val="center"/>
              </w:tcPr>
              <w:p w14:paraId="7F2401D3" w14:textId="77777777" w:rsidR="00400736" w:rsidRPr="001A6EF2" w:rsidRDefault="00400736" w:rsidP="00400736">
                <w:pPr>
                  <w:spacing w:after="0" w:line="300" w:lineRule="auto"/>
                  <w:jc w:val="center"/>
                  <w:rPr>
                    <w:rFonts w:ascii="Arial" w:eastAsia="Times New Roman" w:hAnsi="Arial" w:cs="Arial"/>
                    <w:bCs/>
                    <w:i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iCs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iCs/>
              <w:sz w:val="16"/>
              <w:szCs w:val="16"/>
            </w:rPr>
            <w:id w:val="2053730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2" w:type="dxa"/>
                <w:tcBorders>
                  <w:top w:val="single" w:sz="12" w:space="0" w:color="2E74B5" w:themeColor="accent5" w:themeShade="BF"/>
                  <w:left w:val="single" w:sz="4" w:space="0" w:color="9CC2E5" w:themeColor="accent5" w:themeTint="99"/>
                  <w:bottom w:val="single" w:sz="4" w:space="0" w:color="8EAADB" w:themeColor="accent1" w:themeTint="99"/>
                  <w:right w:val="single" w:sz="4" w:space="0" w:color="9CC2E5" w:themeColor="accent5" w:themeTint="99"/>
                </w:tcBorders>
                <w:vAlign w:val="center"/>
              </w:tcPr>
              <w:p w14:paraId="2366EFDE" w14:textId="77777777" w:rsidR="00400736" w:rsidRPr="001A6EF2" w:rsidRDefault="00400736" w:rsidP="00400736">
                <w:pPr>
                  <w:spacing w:after="0" w:line="300" w:lineRule="auto"/>
                  <w:jc w:val="center"/>
                  <w:rPr>
                    <w:rFonts w:ascii="Arial" w:eastAsia="Times New Roman" w:hAnsi="Arial" w:cs="Arial"/>
                    <w:bCs/>
                    <w:i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iCs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iCs/>
              <w:sz w:val="16"/>
              <w:szCs w:val="16"/>
            </w:rPr>
            <w:id w:val="1855150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12" w:space="0" w:color="2E74B5" w:themeColor="accent5" w:themeShade="BF"/>
                  <w:left w:val="single" w:sz="4" w:space="0" w:color="9CC2E5" w:themeColor="accent5" w:themeTint="99"/>
                  <w:bottom w:val="single" w:sz="4" w:space="0" w:color="8EAADB" w:themeColor="accent1" w:themeTint="99"/>
                  <w:right w:val="single" w:sz="4" w:space="0" w:color="9CC2E5" w:themeColor="accent5" w:themeTint="99"/>
                </w:tcBorders>
                <w:vAlign w:val="center"/>
              </w:tcPr>
              <w:p w14:paraId="3F0CE6FF" w14:textId="77777777" w:rsidR="00400736" w:rsidRPr="001A6EF2" w:rsidRDefault="00400736" w:rsidP="00400736">
                <w:pPr>
                  <w:spacing w:after="0" w:line="300" w:lineRule="auto"/>
                  <w:jc w:val="center"/>
                  <w:rPr>
                    <w:rFonts w:ascii="Arial" w:eastAsia="Times New Roman" w:hAnsi="Arial" w:cs="Arial"/>
                    <w:bCs/>
                    <w:i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iCs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iCs/>
              <w:sz w:val="16"/>
              <w:szCs w:val="16"/>
            </w:rPr>
            <w:id w:val="72250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2" w:type="dxa"/>
                <w:tcBorders>
                  <w:top w:val="single" w:sz="12" w:space="0" w:color="2E74B5" w:themeColor="accent5" w:themeShade="BF"/>
                  <w:left w:val="single" w:sz="4" w:space="0" w:color="9CC2E5" w:themeColor="accent5" w:themeTint="99"/>
                  <w:bottom w:val="single" w:sz="4" w:space="0" w:color="8EAADB" w:themeColor="accent1" w:themeTint="99"/>
                  <w:right w:val="single" w:sz="4" w:space="0" w:color="9CC2E5" w:themeColor="accent5" w:themeTint="99"/>
                </w:tcBorders>
                <w:vAlign w:val="center"/>
              </w:tcPr>
              <w:p w14:paraId="6D06AC2F" w14:textId="77777777" w:rsidR="00400736" w:rsidRPr="001A6EF2" w:rsidRDefault="00400736" w:rsidP="00400736">
                <w:pPr>
                  <w:spacing w:after="0" w:line="300" w:lineRule="auto"/>
                  <w:jc w:val="center"/>
                  <w:rPr>
                    <w:rFonts w:ascii="Arial" w:eastAsia="Times New Roman" w:hAnsi="Arial" w:cs="Arial"/>
                    <w:bCs/>
                    <w:i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iCs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iCs/>
              <w:sz w:val="16"/>
              <w:szCs w:val="16"/>
            </w:rPr>
            <w:id w:val="211005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12" w:space="0" w:color="2E74B5" w:themeColor="accent5" w:themeShade="BF"/>
                  <w:left w:val="single" w:sz="4" w:space="0" w:color="9CC2E5" w:themeColor="accent5" w:themeTint="99"/>
                  <w:bottom w:val="single" w:sz="4" w:space="0" w:color="8EAADB" w:themeColor="accent1" w:themeTint="99"/>
                  <w:right w:val="single" w:sz="4" w:space="0" w:color="9CC2E5" w:themeColor="accent5" w:themeTint="99"/>
                </w:tcBorders>
                <w:vAlign w:val="center"/>
              </w:tcPr>
              <w:p w14:paraId="34088854" w14:textId="77777777" w:rsidR="00400736" w:rsidRPr="001A6EF2" w:rsidRDefault="00400736" w:rsidP="00400736">
                <w:pPr>
                  <w:spacing w:after="0" w:line="300" w:lineRule="auto"/>
                  <w:jc w:val="center"/>
                  <w:rPr>
                    <w:rFonts w:ascii="Arial" w:eastAsia="Times New Roman" w:hAnsi="Arial" w:cs="Arial"/>
                    <w:bCs/>
                    <w:i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iCs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iCs/>
              <w:sz w:val="16"/>
              <w:szCs w:val="16"/>
            </w:rPr>
            <w:id w:val="1412036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2" w:type="dxa"/>
                <w:tcBorders>
                  <w:top w:val="single" w:sz="12" w:space="0" w:color="2E74B5" w:themeColor="accent5" w:themeShade="BF"/>
                  <w:left w:val="single" w:sz="4" w:space="0" w:color="9CC2E5" w:themeColor="accent5" w:themeTint="99"/>
                  <w:bottom w:val="single" w:sz="4" w:space="0" w:color="8EAADB" w:themeColor="accent1" w:themeTint="99"/>
                  <w:right w:val="single" w:sz="4" w:space="0" w:color="9CC2E5" w:themeColor="accent5" w:themeTint="99"/>
                </w:tcBorders>
                <w:vAlign w:val="center"/>
              </w:tcPr>
              <w:p w14:paraId="4662BEBB" w14:textId="77777777" w:rsidR="00400736" w:rsidRPr="001A6EF2" w:rsidRDefault="00400736" w:rsidP="00400736">
                <w:pPr>
                  <w:spacing w:after="0" w:line="300" w:lineRule="auto"/>
                  <w:jc w:val="center"/>
                  <w:rPr>
                    <w:rFonts w:ascii="Arial" w:eastAsia="Times New Roman" w:hAnsi="Arial" w:cs="Arial"/>
                    <w:bCs/>
                    <w:i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iCs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iCs/>
              <w:sz w:val="16"/>
              <w:szCs w:val="16"/>
            </w:rPr>
            <w:id w:val="1132131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12" w:space="0" w:color="2E74B5" w:themeColor="accent5" w:themeShade="BF"/>
                  <w:left w:val="single" w:sz="4" w:space="0" w:color="9CC2E5" w:themeColor="accent5" w:themeTint="99"/>
                  <w:bottom w:val="single" w:sz="4" w:space="0" w:color="8EAADB" w:themeColor="accent1" w:themeTint="99"/>
                  <w:right w:val="single" w:sz="12" w:space="0" w:color="2E74B5" w:themeColor="accent5" w:themeShade="BF"/>
                </w:tcBorders>
                <w:vAlign w:val="center"/>
              </w:tcPr>
              <w:p w14:paraId="553BD8F5" w14:textId="77777777" w:rsidR="00400736" w:rsidRPr="001A6EF2" w:rsidRDefault="00400736" w:rsidP="00400736">
                <w:pPr>
                  <w:spacing w:after="0" w:line="300" w:lineRule="auto"/>
                  <w:jc w:val="center"/>
                  <w:rPr>
                    <w:rFonts w:ascii="Arial" w:eastAsia="Times New Roman" w:hAnsi="Arial" w:cs="Arial"/>
                    <w:bCs/>
                    <w:i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iCs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1A6EF2" w14:paraId="32B605E3" w14:textId="77777777" w:rsidTr="00400736">
        <w:trPr>
          <w:trHeight w:val="55"/>
          <w:jc w:val="center"/>
        </w:trPr>
        <w:tc>
          <w:tcPr>
            <w:tcW w:w="805" w:type="dxa"/>
            <w:tcBorders>
              <w:top w:val="single" w:sz="4" w:space="0" w:color="8EAADB" w:themeColor="accent1" w:themeTint="99"/>
              <w:left w:val="single" w:sz="12" w:space="0" w:color="2E74B5" w:themeColor="accent5" w:themeShade="BF"/>
              <w:bottom w:val="single" w:sz="4" w:space="0" w:color="8EAADB" w:themeColor="accent1" w:themeTint="99"/>
              <w:right w:val="single" w:sz="12" w:space="0" w:color="2E74B5" w:themeColor="accent5" w:themeShade="BF"/>
            </w:tcBorders>
            <w:shd w:val="clear" w:color="auto" w:fill="BDD6EE" w:themeFill="accent5" w:themeFillTint="66"/>
            <w:vAlign w:val="center"/>
          </w:tcPr>
          <w:p w14:paraId="1E306809" w14:textId="77777777" w:rsidR="00400736" w:rsidRPr="001A6EF2" w:rsidRDefault="00400736" w:rsidP="00400736">
            <w:pPr>
              <w:spacing w:after="0" w:line="30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A6EF2">
              <w:rPr>
                <w:rFonts w:ascii="Arial" w:eastAsia="Times New Roman" w:hAnsi="Arial" w:cs="Arial"/>
                <w:b/>
                <w:bCs/>
              </w:rPr>
              <w:t>68</w:t>
            </w:r>
          </w:p>
        </w:tc>
        <w:tc>
          <w:tcPr>
            <w:tcW w:w="5371" w:type="dxa"/>
            <w:tcBorders>
              <w:top w:val="single" w:sz="4" w:space="0" w:color="8EAADB" w:themeColor="accent1" w:themeTint="99"/>
              <w:left w:val="single" w:sz="12" w:space="0" w:color="2E74B5" w:themeColor="accent5" w:themeShade="BF"/>
              <w:bottom w:val="single" w:sz="4" w:space="0" w:color="8EAADB" w:themeColor="accent1" w:themeTint="99"/>
              <w:right w:val="single" w:sz="12" w:space="0" w:color="2E74B5" w:themeColor="accent5" w:themeShade="BF"/>
            </w:tcBorders>
            <w:shd w:val="clear" w:color="auto" w:fill="BDD6EE" w:themeFill="accent5" w:themeFillTint="66"/>
            <w:vAlign w:val="center"/>
          </w:tcPr>
          <w:p w14:paraId="4213D5F2" w14:textId="23390A89" w:rsidR="00400736" w:rsidRPr="001A6EF2" w:rsidRDefault="00400736" w:rsidP="00400736">
            <w:pPr>
              <w:spacing w:after="0" w:line="252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6EF2">
              <w:rPr>
                <w:rFonts w:ascii="Arial" w:eastAsia="Times New Roman" w:hAnsi="Arial" w:cs="Arial"/>
                <w:sz w:val="20"/>
                <w:szCs w:val="20"/>
              </w:rPr>
              <w:t xml:space="preserve">Since birth, how many </w:t>
            </w:r>
            <w:r w:rsidRPr="001A6EF2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TIMES </w:t>
            </w:r>
            <w:r w:rsidRPr="001A6EF2">
              <w:rPr>
                <w:rFonts w:ascii="Arial" w:eastAsia="Times New Roman" w:hAnsi="Arial" w:cs="Arial"/>
                <w:sz w:val="20"/>
                <w:szCs w:val="20"/>
              </w:rPr>
              <w:t>ha</w:t>
            </w:r>
            <w:r w:rsidR="00A85BD2">
              <w:rPr>
                <w:rFonts w:ascii="Arial" w:eastAsia="Times New Roman" w:hAnsi="Arial" w:cs="Arial"/>
                <w:sz w:val="20"/>
                <w:szCs w:val="20"/>
              </w:rPr>
              <w:t>ve</w:t>
            </w:r>
            <w:r w:rsidRPr="001A6EF2">
              <w:rPr>
                <w:rFonts w:ascii="Arial" w:eastAsia="Times New Roman" w:hAnsi="Arial" w:cs="Arial"/>
                <w:sz w:val="20"/>
                <w:szCs w:val="20"/>
              </w:rPr>
              <w:t xml:space="preserve"> you lived away from parents/</w:t>
            </w:r>
            <w:r w:rsidR="00EC7C6C" w:rsidRPr="006D246E">
              <w:rPr>
                <w:rFonts w:ascii="Arial" w:eastAsia="Times New Roman" w:hAnsi="Arial" w:cs="Arial"/>
                <w:sz w:val="20"/>
                <w:szCs w:val="20"/>
                <w:u w:val="single"/>
              </w:rPr>
              <w:t>important</w:t>
            </w:r>
            <w:r w:rsidR="00EC7C6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1A6EF2">
              <w:rPr>
                <w:rFonts w:ascii="Arial" w:eastAsia="Times New Roman" w:hAnsi="Arial" w:cs="Arial"/>
                <w:sz w:val="20"/>
                <w:szCs w:val="20"/>
              </w:rPr>
              <w:t>caregivers (e.g., foster care, group home, with extended family)</w:t>
            </w:r>
            <w:r w:rsidR="0012615E" w:rsidRPr="001A6EF2">
              <w:rPr>
                <w:rFonts w:ascii="Arial" w:eastAsia="Times New Roman" w:hAnsi="Arial" w:cs="Arial"/>
                <w:sz w:val="20"/>
                <w:szCs w:val="20"/>
              </w:rPr>
              <w:t>?</w:t>
            </w:r>
          </w:p>
        </w:tc>
        <w:sdt>
          <w:sdtPr>
            <w:rPr>
              <w:rFonts w:ascii="Arial" w:eastAsia="Times New Roman" w:hAnsi="Arial" w:cs="Arial"/>
              <w:bCs/>
              <w:iCs/>
              <w:sz w:val="16"/>
              <w:szCs w:val="16"/>
            </w:rPr>
            <w:id w:val="-1894028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2" w:type="dxa"/>
                <w:tcBorders>
                  <w:top w:val="single" w:sz="4" w:space="0" w:color="8EAADB" w:themeColor="accent1" w:themeTint="99"/>
                  <w:left w:val="single" w:sz="12" w:space="0" w:color="2E74B5" w:themeColor="accent5" w:themeShade="BF"/>
                  <w:bottom w:val="single" w:sz="4" w:space="0" w:color="8EAADB" w:themeColor="accent1" w:themeTint="99"/>
                  <w:right w:val="single" w:sz="4" w:space="0" w:color="9CC2E5" w:themeColor="accent5" w:themeTint="99"/>
                </w:tcBorders>
                <w:shd w:val="clear" w:color="auto" w:fill="BDD6EE" w:themeFill="accent5" w:themeFillTint="66"/>
                <w:vAlign w:val="center"/>
              </w:tcPr>
              <w:p w14:paraId="0E0372FE" w14:textId="77777777" w:rsidR="00400736" w:rsidRPr="001A6EF2" w:rsidRDefault="00400736" w:rsidP="00400736">
                <w:pPr>
                  <w:spacing w:after="0" w:line="300" w:lineRule="auto"/>
                  <w:jc w:val="center"/>
                  <w:rPr>
                    <w:rFonts w:ascii="Arial" w:eastAsia="Times New Roman" w:hAnsi="Arial" w:cs="Arial"/>
                    <w:bCs/>
                    <w:i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iCs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iCs/>
              <w:sz w:val="16"/>
              <w:szCs w:val="16"/>
            </w:rPr>
            <w:id w:val="1133985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4" w:space="0" w:color="8EAADB" w:themeColor="accent1" w:themeTint="99"/>
                  <w:left w:val="single" w:sz="4" w:space="0" w:color="9CC2E5" w:themeColor="accent5" w:themeTint="99"/>
                  <w:bottom w:val="single" w:sz="4" w:space="0" w:color="8EAADB" w:themeColor="accent1" w:themeTint="99"/>
                  <w:right w:val="single" w:sz="4" w:space="0" w:color="9CC2E5" w:themeColor="accent5" w:themeTint="99"/>
                </w:tcBorders>
                <w:shd w:val="clear" w:color="auto" w:fill="BDD6EE" w:themeFill="accent5" w:themeFillTint="66"/>
                <w:vAlign w:val="center"/>
              </w:tcPr>
              <w:p w14:paraId="355F3817" w14:textId="77777777" w:rsidR="00400736" w:rsidRPr="001A6EF2" w:rsidRDefault="00400736" w:rsidP="00400736">
                <w:pPr>
                  <w:spacing w:after="0" w:line="300" w:lineRule="auto"/>
                  <w:jc w:val="center"/>
                  <w:rPr>
                    <w:rFonts w:ascii="Arial" w:eastAsia="Times New Roman" w:hAnsi="Arial" w:cs="Arial"/>
                    <w:bCs/>
                    <w:i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iCs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iCs/>
              <w:sz w:val="16"/>
              <w:szCs w:val="16"/>
            </w:rPr>
            <w:id w:val="-1770616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2" w:type="dxa"/>
                <w:tcBorders>
                  <w:top w:val="single" w:sz="4" w:space="0" w:color="8EAADB" w:themeColor="accent1" w:themeTint="99"/>
                  <w:left w:val="single" w:sz="4" w:space="0" w:color="9CC2E5" w:themeColor="accent5" w:themeTint="99"/>
                  <w:bottom w:val="single" w:sz="4" w:space="0" w:color="8EAADB" w:themeColor="accent1" w:themeTint="99"/>
                  <w:right w:val="single" w:sz="4" w:space="0" w:color="9CC2E5" w:themeColor="accent5" w:themeTint="99"/>
                </w:tcBorders>
                <w:shd w:val="clear" w:color="auto" w:fill="BDD6EE" w:themeFill="accent5" w:themeFillTint="66"/>
                <w:vAlign w:val="center"/>
              </w:tcPr>
              <w:p w14:paraId="20F79E94" w14:textId="77777777" w:rsidR="00400736" w:rsidRPr="001A6EF2" w:rsidRDefault="00400736" w:rsidP="00400736">
                <w:pPr>
                  <w:spacing w:after="0" w:line="300" w:lineRule="auto"/>
                  <w:jc w:val="center"/>
                  <w:rPr>
                    <w:rFonts w:ascii="Arial" w:eastAsia="Times New Roman" w:hAnsi="Arial" w:cs="Arial"/>
                    <w:bCs/>
                    <w:i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iCs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iCs/>
              <w:sz w:val="16"/>
              <w:szCs w:val="16"/>
            </w:rPr>
            <w:id w:val="-615990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4" w:space="0" w:color="8EAADB" w:themeColor="accent1" w:themeTint="99"/>
                  <w:left w:val="single" w:sz="4" w:space="0" w:color="9CC2E5" w:themeColor="accent5" w:themeTint="99"/>
                  <w:bottom w:val="single" w:sz="4" w:space="0" w:color="8EAADB" w:themeColor="accent1" w:themeTint="99"/>
                  <w:right w:val="single" w:sz="4" w:space="0" w:color="9CC2E5" w:themeColor="accent5" w:themeTint="99"/>
                </w:tcBorders>
                <w:shd w:val="clear" w:color="auto" w:fill="BDD6EE" w:themeFill="accent5" w:themeFillTint="66"/>
                <w:vAlign w:val="center"/>
              </w:tcPr>
              <w:p w14:paraId="568B4D89" w14:textId="77777777" w:rsidR="00400736" w:rsidRPr="001A6EF2" w:rsidRDefault="00400736" w:rsidP="00400736">
                <w:pPr>
                  <w:spacing w:after="0" w:line="300" w:lineRule="auto"/>
                  <w:jc w:val="center"/>
                  <w:rPr>
                    <w:rFonts w:ascii="Arial" w:eastAsia="Times New Roman" w:hAnsi="Arial" w:cs="Arial"/>
                    <w:bCs/>
                    <w:i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iCs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iCs/>
              <w:sz w:val="16"/>
              <w:szCs w:val="16"/>
            </w:rPr>
            <w:id w:val="-497651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2" w:type="dxa"/>
                <w:tcBorders>
                  <w:top w:val="single" w:sz="4" w:space="0" w:color="8EAADB" w:themeColor="accent1" w:themeTint="99"/>
                  <w:left w:val="single" w:sz="4" w:space="0" w:color="9CC2E5" w:themeColor="accent5" w:themeTint="99"/>
                  <w:bottom w:val="single" w:sz="4" w:space="0" w:color="8EAADB" w:themeColor="accent1" w:themeTint="99"/>
                  <w:right w:val="single" w:sz="4" w:space="0" w:color="9CC2E5" w:themeColor="accent5" w:themeTint="99"/>
                </w:tcBorders>
                <w:shd w:val="clear" w:color="auto" w:fill="BDD6EE" w:themeFill="accent5" w:themeFillTint="66"/>
                <w:vAlign w:val="center"/>
              </w:tcPr>
              <w:p w14:paraId="392A5C55" w14:textId="77777777" w:rsidR="00400736" w:rsidRPr="001A6EF2" w:rsidRDefault="00400736" w:rsidP="00400736">
                <w:pPr>
                  <w:spacing w:after="0" w:line="300" w:lineRule="auto"/>
                  <w:jc w:val="center"/>
                  <w:rPr>
                    <w:rFonts w:ascii="Arial" w:eastAsia="Times New Roman" w:hAnsi="Arial" w:cs="Arial"/>
                    <w:bCs/>
                    <w:i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iCs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iCs/>
              <w:sz w:val="16"/>
              <w:szCs w:val="16"/>
            </w:rPr>
            <w:id w:val="-1405295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4" w:space="0" w:color="8EAADB" w:themeColor="accent1" w:themeTint="99"/>
                  <w:left w:val="single" w:sz="4" w:space="0" w:color="9CC2E5" w:themeColor="accent5" w:themeTint="99"/>
                  <w:bottom w:val="single" w:sz="4" w:space="0" w:color="8EAADB" w:themeColor="accent1" w:themeTint="99"/>
                  <w:right w:val="single" w:sz="4" w:space="0" w:color="9CC2E5" w:themeColor="accent5" w:themeTint="99"/>
                </w:tcBorders>
                <w:shd w:val="clear" w:color="auto" w:fill="BDD6EE" w:themeFill="accent5" w:themeFillTint="66"/>
                <w:vAlign w:val="center"/>
              </w:tcPr>
              <w:p w14:paraId="2925015F" w14:textId="77777777" w:rsidR="00400736" w:rsidRPr="001A6EF2" w:rsidRDefault="00400736" w:rsidP="00400736">
                <w:pPr>
                  <w:spacing w:after="0" w:line="300" w:lineRule="auto"/>
                  <w:jc w:val="center"/>
                  <w:rPr>
                    <w:rFonts w:ascii="Arial" w:eastAsia="Times New Roman" w:hAnsi="Arial" w:cs="Arial"/>
                    <w:bCs/>
                    <w:i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iCs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iCs/>
              <w:sz w:val="16"/>
              <w:szCs w:val="16"/>
            </w:rPr>
            <w:id w:val="-1374990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2" w:type="dxa"/>
                <w:tcBorders>
                  <w:top w:val="single" w:sz="4" w:space="0" w:color="8EAADB" w:themeColor="accent1" w:themeTint="99"/>
                  <w:left w:val="single" w:sz="4" w:space="0" w:color="9CC2E5" w:themeColor="accent5" w:themeTint="99"/>
                  <w:bottom w:val="single" w:sz="4" w:space="0" w:color="8EAADB" w:themeColor="accent1" w:themeTint="99"/>
                  <w:right w:val="single" w:sz="4" w:space="0" w:color="9CC2E5" w:themeColor="accent5" w:themeTint="99"/>
                </w:tcBorders>
                <w:shd w:val="clear" w:color="auto" w:fill="BDD6EE" w:themeFill="accent5" w:themeFillTint="66"/>
                <w:vAlign w:val="center"/>
              </w:tcPr>
              <w:p w14:paraId="0BB260D9" w14:textId="77777777" w:rsidR="00400736" w:rsidRPr="001A6EF2" w:rsidRDefault="00400736" w:rsidP="00400736">
                <w:pPr>
                  <w:spacing w:after="0" w:line="300" w:lineRule="auto"/>
                  <w:jc w:val="center"/>
                  <w:rPr>
                    <w:rFonts w:ascii="Arial" w:eastAsia="Times New Roman" w:hAnsi="Arial" w:cs="Arial"/>
                    <w:bCs/>
                    <w:i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iCs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iCs/>
              <w:sz w:val="16"/>
              <w:szCs w:val="16"/>
            </w:rPr>
            <w:id w:val="-760211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4" w:space="0" w:color="8EAADB" w:themeColor="accent1" w:themeTint="99"/>
                  <w:left w:val="single" w:sz="4" w:space="0" w:color="9CC2E5" w:themeColor="accent5" w:themeTint="99"/>
                  <w:bottom w:val="single" w:sz="4" w:space="0" w:color="8EAADB" w:themeColor="accent1" w:themeTint="99"/>
                  <w:right w:val="single" w:sz="4" w:space="0" w:color="9CC2E5" w:themeColor="accent5" w:themeTint="99"/>
                </w:tcBorders>
                <w:shd w:val="clear" w:color="auto" w:fill="BDD6EE" w:themeFill="accent5" w:themeFillTint="66"/>
                <w:vAlign w:val="center"/>
              </w:tcPr>
              <w:p w14:paraId="553A154F" w14:textId="77777777" w:rsidR="00400736" w:rsidRPr="001A6EF2" w:rsidRDefault="00400736" w:rsidP="00400736">
                <w:pPr>
                  <w:spacing w:after="0" w:line="300" w:lineRule="auto"/>
                  <w:jc w:val="center"/>
                  <w:rPr>
                    <w:rFonts w:ascii="Arial" w:eastAsia="Times New Roman" w:hAnsi="Arial" w:cs="Arial"/>
                    <w:bCs/>
                    <w:i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iCs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iCs/>
              <w:sz w:val="16"/>
              <w:szCs w:val="16"/>
            </w:rPr>
            <w:id w:val="-1623060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2" w:type="dxa"/>
                <w:tcBorders>
                  <w:top w:val="single" w:sz="4" w:space="0" w:color="8EAADB" w:themeColor="accent1" w:themeTint="99"/>
                  <w:left w:val="single" w:sz="4" w:space="0" w:color="9CC2E5" w:themeColor="accent5" w:themeTint="99"/>
                  <w:bottom w:val="single" w:sz="4" w:space="0" w:color="8EAADB" w:themeColor="accent1" w:themeTint="99"/>
                  <w:right w:val="single" w:sz="4" w:space="0" w:color="9CC2E5" w:themeColor="accent5" w:themeTint="99"/>
                </w:tcBorders>
                <w:shd w:val="clear" w:color="auto" w:fill="BDD6EE" w:themeFill="accent5" w:themeFillTint="66"/>
                <w:vAlign w:val="center"/>
              </w:tcPr>
              <w:p w14:paraId="3050658C" w14:textId="77777777" w:rsidR="00400736" w:rsidRPr="001A6EF2" w:rsidRDefault="00400736" w:rsidP="00400736">
                <w:pPr>
                  <w:spacing w:after="0" w:line="300" w:lineRule="auto"/>
                  <w:jc w:val="center"/>
                  <w:rPr>
                    <w:rFonts w:ascii="Arial" w:eastAsia="Times New Roman" w:hAnsi="Arial" w:cs="Arial"/>
                    <w:bCs/>
                    <w:i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iCs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iCs/>
              <w:sz w:val="16"/>
              <w:szCs w:val="16"/>
            </w:rPr>
            <w:id w:val="716325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4" w:space="0" w:color="8EAADB" w:themeColor="accent1" w:themeTint="99"/>
                  <w:left w:val="single" w:sz="4" w:space="0" w:color="9CC2E5" w:themeColor="accent5" w:themeTint="99"/>
                  <w:bottom w:val="single" w:sz="4" w:space="0" w:color="8EAADB" w:themeColor="accent1" w:themeTint="99"/>
                  <w:right w:val="single" w:sz="4" w:space="0" w:color="9CC2E5" w:themeColor="accent5" w:themeTint="99"/>
                </w:tcBorders>
                <w:shd w:val="clear" w:color="auto" w:fill="BDD6EE" w:themeFill="accent5" w:themeFillTint="66"/>
                <w:vAlign w:val="center"/>
              </w:tcPr>
              <w:p w14:paraId="17546A47" w14:textId="77777777" w:rsidR="00400736" w:rsidRPr="001A6EF2" w:rsidRDefault="00400736" w:rsidP="00400736">
                <w:pPr>
                  <w:spacing w:after="0" w:line="300" w:lineRule="auto"/>
                  <w:jc w:val="center"/>
                  <w:rPr>
                    <w:rFonts w:ascii="Arial" w:eastAsia="Times New Roman" w:hAnsi="Arial" w:cs="Arial"/>
                    <w:bCs/>
                    <w:i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iCs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iCs/>
              <w:sz w:val="16"/>
              <w:szCs w:val="16"/>
            </w:rPr>
            <w:id w:val="1837042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2" w:type="dxa"/>
                <w:tcBorders>
                  <w:top w:val="single" w:sz="4" w:space="0" w:color="8EAADB" w:themeColor="accent1" w:themeTint="99"/>
                  <w:left w:val="single" w:sz="4" w:space="0" w:color="9CC2E5" w:themeColor="accent5" w:themeTint="99"/>
                  <w:bottom w:val="single" w:sz="4" w:space="0" w:color="8EAADB" w:themeColor="accent1" w:themeTint="99"/>
                  <w:right w:val="single" w:sz="4" w:space="0" w:color="9CC2E5" w:themeColor="accent5" w:themeTint="99"/>
                </w:tcBorders>
                <w:shd w:val="clear" w:color="auto" w:fill="BDD6EE" w:themeFill="accent5" w:themeFillTint="66"/>
                <w:vAlign w:val="center"/>
              </w:tcPr>
              <w:p w14:paraId="1C7DE509" w14:textId="77777777" w:rsidR="00400736" w:rsidRPr="001A6EF2" w:rsidRDefault="00400736" w:rsidP="00400736">
                <w:pPr>
                  <w:spacing w:after="0" w:line="300" w:lineRule="auto"/>
                  <w:jc w:val="center"/>
                  <w:rPr>
                    <w:rFonts w:ascii="Arial" w:eastAsia="Times New Roman" w:hAnsi="Arial" w:cs="Arial"/>
                    <w:bCs/>
                    <w:i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iCs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iCs/>
              <w:sz w:val="16"/>
              <w:szCs w:val="16"/>
            </w:rPr>
            <w:id w:val="516658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4" w:space="0" w:color="8EAADB" w:themeColor="accent1" w:themeTint="99"/>
                  <w:left w:val="single" w:sz="4" w:space="0" w:color="9CC2E5" w:themeColor="accent5" w:themeTint="99"/>
                  <w:bottom w:val="single" w:sz="4" w:space="0" w:color="8EAADB" w:themeColor="accent1" w:themeTint="99"/>
                  <w:right w:val="single" w:sz="12" w:space="0" w:color="2E74B5" w:themeColor="accent5" w:themeShade="BF"/>
                </w:tcBorders>
                <w:shd w:val="clear" w:color="auto" w:fill="BDD6EE" w:themeFill="accent5" w:themeFillTint="66"/>
                <w:vAlign w:val="center"/>
              </w:tcPr>
              <w:p w14:paraId="24C84970" w14:textId="77777777" w:rsidR="00400736" w:rsidRPr="001A6EF2" w:rsidRDefault="00400736" w:rsidP="00400736">
                <w:pPr>
                  <w:spacing w:after="0" w:line="300" w:lineRule="auto"/>
                  <w:jc w:val="center"/>
                  <w:rPr>
                    <w:rFonts w:ascii="Arial" w:eastAsia="Times New Roman" w:hAnsi="Arial" w:cs="Arial"/>
                    <w:bCs/>
                    <w:i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iCs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00736" w:rsidRPr="001A6EF2" w14:paraId="3FBA4C28" w14:textId="77777777" w:rsidTr="00664E9F">
        <w:trPr>
          <w:trHeight w:val="340"/>
          <w:jc w:val="center"/>
        </w:trPr>
        <w:tc>
          <w:tcPr>
            <w:tcW w:w="805" w:type="dxa"/>
            <w:tcBorders>
              <w:top w:val="single" w:sz="4" w:space="0" w:color="8EAADB" w:themeColor="accent1" w:themeTint="99"/>
              <w:left w:val="single" w:sz="12" w:space="0" w:color="2E74B5" w:themeColor="accent5" w:themeShade="BF"/>
              <w:bottom w:val="single" w:sz="12" w:space="0" w:color="2E74B5" w:themeColor="accent5" w:themeShade="BF"/>
              <w:right w:val="single" w:sz="12" w:space="0" w:color="2E74B5" w:themeColor="accent5" w:themeShade="BF"/>
            </w:tcBorders>
            <w:vAlign w:val="center"/>
          </w:tcPr>
          <w:p w14:paraId="0C0C91C9" w14:textId="77777777" w:rsidR="00400736" w:rsidRPr="001A6EF2" w:rsidRDefault="00400736" w:rsidP="00400736">
            <w:pPr>
              <w:spacing w:after="0" w:line="30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A6EF2">
              <w:rPr>
                <w:rFonts w:ascii="Arial" w:eastAsia="Times New Roman" w:hAnsi="Arial" w:cs="Arial"/>
                <w:b/>
                <w:bCs/>
              </w:rPr>
              <w:t>69</w:t>
            </w:r>
          </w:p>
        </w:tc>
        <w:tc>
          <w:tcPr>
            <w:tcW w:w="5371" w:type="dxa"/>
            <w:tcBorders>
              <w:top w:val="single" w:sz="4" w:space="0" w:color="8EAADB" w:themeColor="accent1" w:themeTint="99"/>
              <w:left w:val="single" w:sz="12" w:space="0" w:color="2E74B5" w:themeColor="accent5" w:themeShade="BF"/>
              <w:bottom w:val="single" w:sz="12" w:space="0" w:color="2E74B5" w:themeColor="accent5" w:themeShade="BF"/>
              <w:right w:val="single" w:sz="12" w:space="0" w:color="2E74B5" w:themeColor="accent5" w:themeShade="BF"/>
            </w:tcBorders>
            <w:vAlign w:val="bottom"/>
          </w:tcPr>
          <w:p w14:paraId="594187F6" w14:textId="1B5489F8" w:rsidR="00400736" w:rsidRDefault="00400736" w:rsidP="00400736">
            <w:pPr>
              <w:spacing w:after="0" w:line="252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6EF2">
              <w:rPr>
                <w:rFonts w:ascii="Arial" w:eastAsia="Times New Roman" w:hAnsi="Arial" w:cs="Arial"/>
                <w:sz w:val="20"/>
                <w:szCs w:val="20"/>
              </w:rPr>
              <w:t xml:space="preserve">Since birth, how many </w:t>
            </w:r>
            <w:r w:rsidRPr="001A6EF2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DIFFERENT </w:t>
            </w:r>
            <w:r w:rsidRPr="001A6EF2">
              <w:rPr>
                <w:rFonts w:ascii="Arial" w:eastAsia="Times New Roman" w:hAnsi="Arial" w:cs="Arial"/>
                <w:sz w:val="20"/>
                <w:szCs w:val="20"/>
              </w:rPr>
              <w:t>schools ha</w:t>
            </w:r>
            <w:r w:rsidR="00A85BD2">
              <w:rPr>
                <w:rFonts w:ascii="Arial" w:eastAsia="Times New Roman" w:hAnsi="Arial" w:cs="Arial"/>
                <w:sz w:val="20"/>
                <w:szCs w:val="20"/>
              </w:rPr>
              <w:t>ve</w:t>
            </w:r>
            <w:r w:rsidRPr="001A6EF2">
              <w:rPr>
                <w:rFonts w:ascii="Arial" w:eastAsia="Times New Roman" w:hAnsi="Arial" w:cs="Arial"/>
                <w:sz w:val="20"/>
                <w:szCs w:val="20"/>
              </w:rPr>
              <w:t xml:space="preserve"> you</w:t>
            </w:r>
            <w:r w:rsidRPr="001A6EF2">
              <w:rPr>
                <w:rFonts w:ascii="Arial" w:eastAsia="Times New Roman" w:hAnsi="Arial" w:cs="Arial"/>
                <w:sz w:val="20"/>
                <w:szCs w:val="20"/>
              </w:rPr>
              <w:br/>
              <w:t>attended?</w:t>
            </w:r>
          </w:p>
          <w:p w14:paraId="4209CE32" w14:textId="77777777" w:rsidR="00400736" w:rsidRPr="001A6EF2" w:rsidRDefault="00400736" w:rsidP="00400736">
            <w:pPr>
              <w:spacing w:after="0" w:line="252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eastAsia="Times New Roman" w:hAnsi="Arial" w:cs="Arial"/>
              <w:bCs/>
              <w:iCs/>
              <w:sz w:val="16"/>
              <w:szCs w:val="16"/>
            </w:rPr>
            <w:id w:val="1565678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2" w:type="dxa"/>
                <w:tcBorders>
                  <w:top w:val="single" w:sz="4" w:space="0" w:color="8EAADB" w:themeColor="accent1" w:themeTint="99"/>
                  <w:left w:val="single" w:sz="12" w:space="0" w:color="2E74B5" w:themeColor="accent5" w:themeShade="BF"/>
                  <w:bottom w:val="single" w:sz="12" w:space="0" w:color="2E74B5" w:themeColor="accent5" w:themeShade="BF"/>
                  <w:right w:val="single" w:sz="4" w:space="0" w:color="9CC2E5" w:themeColor="accent5" w:themeTint="99"/>
                </w:tcBorders>
                <w:vAlign w:val="center"/>
              </w:tcPr>
              <w:p w14:paraId="0D38283D" w14:textId="657F9073" w:rsidR="00400736" w:rsidRPr="001A6EF2" w:rsidRDefault="00664E9F" w:rsidP="00400736">
                <w:pPr>
                  <w:spacing w:after="0" w:line="300" w:lineRule="auto"/>
                  <w:jc w:val="center"/>
                  <w:rPr>
                    <w:rFonts w:ascii="Arial" w:eastAsia="Times New Roman" w:hAnsi="Arial" w:cs="Arial"/>
                    <w:bCs/>
                    <w:i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iCs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iCs/>
              <w:sz w:val="16"/>
              <w:szCs w:val="16"/>
            </w:rPr>
            <w:id w:val="1384601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4" w:space="0" w:color="8EAADB" w:themeColor="accent1" w:themeTint="99"/>
                  <w:left w:val="single" w:sz="4" w:space="0" w:color="9CC2E5" w:themeColor="accent5" w:themeTint="99"/>
                  <w:bottom w:val="single" w:sz="12" w:space="0" w:color="2E74B5" w:themeColor="accent5" w:themeShade="BF"/>
                  <w:right w:val="single" w:sz="4" w:space="0" w:color="9CC2E5" w:themeColor="accent5" w:themeTint="99"/>
                </w:tcBorders>
                <w:vAlign w:val="center"/>
              </w:tcPr>
              <w:p w14:paraId="3E6C57FE" w14:textId="77777777" w:rsidR="00400736" w:rsidRPr="001A6EF2" w:rsidRDefault="00400736" w:rsidP="00400736">
                <w:pPr>
                  <w:spacing w:after="0" w:line="300" w:lineRule="auto"/>
                  <w:jc w:val="center"/>
                  <w:rPr>
                    <w:rFonts w:ascii="Arial" w:eastAsia="Times New Roman" w:hAnsi="Arial" w:cs="Arial"/>
                    <w:bCs/>
                    <w:i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iCs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iCs/>
              <w:sz w:val="16"/>
              <w:szCs w:val="16"/>
            </w:rPr>
            <w:id w:val="1864252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2" w:type="dxa"/>
                <w:tcBorders>
                  <w:top w:val="single" w:sz="4" w:space="0" w:color="8EAADB" w:themeColor="accent1" w:themeTint="99"/>
                  <w:left w:val="single" w:sz="4" w:space="0" w:color="9CC2E5" w:themeColor="accent5" w:themeTint="99"/>
                  <w:bottom w:val="single" w:sz="12" w:space="0" w:color="2E74B5" w:themeColor="accent5" w:themeShade="BF"/>
                  <w:right w:val="single" w:sz="4" w:space="0" w:color="9CC2E5" w:themeColor="accent5" w:themeTint="99"/>
                </w:tcBorders>
                <w:vAlign w:val="center"/>
              </w:tcPr>
              <w:p w14:paraId="5D788F14" w14:textId="77777777" w:rsidR="00400736" w:rsidRPr="001A6EF2" w:rsidRDefault="00400736" w:rsidP="00400736">
                <w:pPr>
                  <w:spacing w:after="0" w:line="300" w:lineRule="auto"/>
                  <w:jc w:val="center"/>
                  <w:rPr>
                    <w:rFonts w:ascii="Arial" w:eastAsia="Times New Roman" w:hAnsi="Arial" w:cs="Arial"/>
                    <w:bCs/>
                    <w:i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iCs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iCs/>
              <w:sz w:val="16"/>
              <w:szCs w:val="16"/>
            </w:rPr>
            <w:id w:val="656657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4" w:space="0" w:color="8EAADB" w:themeColor="accent1" w:themeTint="99"/>
                  <w:left w:val="single" w:sz="4" w:space="0" w:color="9CC2E5" w:themeColor="accent5" w:themeTint="99"/>
                  <w:bottom w:val="single" w:sz="12" w:space="0" w:color="2E74B5" w:themeColor="accent5" w:themeShade="BF"/>
                  <w:right w:val="single" w:sz="4" w:space="0" w:color="9CC2E5" w:themeColor="accent5" w:themeTint="99"/>
                </w:tcBorders>
                <w:vAlign w:val="center"/>
              </w:tcPr>
              <w:p w14:paraId="7515CA01" w14:textId="77777777" w:rsidR="00400736" w:rsidRPr="001A6EF2" w:rsidRDefault="00400736" w:rsidP="00400736">
                <w:pPr>
                  <w:spacing w:after="0" w:line="300" w:lineRule="auto"/>
                  <w:jc w:val="center"/>
                  <w:rPr>
                    <w:rFonts w:ascii="Arial" w:eastAsia="Times New Roman" w:hAnsi="Arial" w:cs="Arial"/>
                    <w:bCs/>
                    <w:i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iCs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iCs/>
              <w:sz w:val="16"/>
              <w:szCs w:val="16"/>
            </w:rPr>
            <w:id w:val="-1750109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2" w:type="dxa"/>
                <w:tcBorders>
                  <w:top w:val="single" w:sz="4" w:space="0" w:color="8EAADB" w:themeColor="accent1" w:themeTint="99"/>
                  <w:left w:val="single" w:sz="4" w:space="0" w:color="9CC2E5" w:themeColor="accent5" w:themeTint="99"/>
                  <w:bottom w:val="single" w:sz="12" w:space="0" w:color="2E74B5" w:themeColor="accent5" w:themeShade="BF"/>
                  <w:right w:val="single" w:sz="4" w:space="0" w:color="9CC2E5" w:themeColor="accent5" w:themeTint="99"/>
                </w:tcBorders>
                <w:vAlign w:val="center"/>
              </w:tcPr>
              <w:p w14:paraId="5FF37D1A" w14:textId="77777777" w:rsidR="00400736" w:rsidRPr="001A6EF2" w:rsidRDefault="00400736" w:rsidP="00400736">
                <w:pPr>
                  <w:spacing w:after="0" w:line="300" w:lineRule="auto"/>
                  <w:jc w:val="center"/>
                  <w:rPr>
                    <w:rFonts w:ascii="Arial" w:eastAsia="Times New Roman" w:hAnsi="Arial" w:cs="Arial"/>
                    <w:bCs/>
                    <w:i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iCs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iCs/>
              <w:sz w:val="16"/>
              <w:szCs w:val="16"/>
            </w:rPr>
            <w:id w:val="-985546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4" w:space="0" w:color="8EAADB" w:themeColor="accent1" w:themeTint="99"/>
                  <w:left w:val="single" w:sz="4" w:space="0" w:color="9CC2E5" w:themeColor="accent5" w:themeTint="99"/>
                  <w:bottom w:val="single" w:sz="12" w:space="0" w:color="2E74B5" w:themeColor="accent5" w:themeShade="BF"/>
                  <w:right w:val="single" w:sz="4" w:space="0" w:color="9CC2E5" w:themeColor="accent5" w:themeTint="99"/>
                </w:tcBorders>
                <w:vAlign w:val="center"/>
              </w:tcPr>
              <w:p w14:paraId="1B132849" w14:textId="77777777" w:rsidR="00400736" w:rsidRPr="001A6EF2" w:rsidRDefault="00400736" w:rsidP="00400736">
                <w:pPr>
                  <w:spacing w:after="0" w:line="300" w:lineRule="auto"/>
                  <w:jc w:val="center"/>
                  <w:rPr>
                    <w:rFonts w:ascii="Arial" w:eastAsia="Times New Roman" w:hAnsi="Arial" w:cs="Arial"/>
                    <w:bCs/>
                    <w:i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iCs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iCs/>
              <w:sz w:val="16"/>
              <w:szCs w:val="16"/>
            </w:rPr>
            <w:id w:val="-2024628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2" w:type="dxa"/>
                <w:tcBorders>
                  <w:top w:val="single" w:sz="4" w:space="0" w:color="8EAADB" w:themeColor="accent1" w:themeTint="99"/>
                  <w:left w:val="single" w:sz="4" w:space="0" w:color="9CC2E5" w:themeColor="accent5" w:themeTint="99"/>
                  <w:bottom w:val="single" w:sz="12" w:space="0" w:color="2E74B5" w:themeColor="accent5" w:themeShade="BF"/>
                  <w:right w:val="single" w:sz="4" w:space="0" w:color="9CC2E5" w:themeColor="accent5" w:themeTint="99"/>
                </w:tcBorders>
                <w:vAlign w:val="center"/>
              </w:tcPr>
              <w:p w14:paraId="48FD4A31" w14:textId="77777777" w:rsidR="00400736" w:rsidRPr="001A6EF2" w:rsidRDefault="00400736" w:rsidP="00400736">
                <w:pPr>
                  <w:spacing w:after="0" w:line="300" w:lineRule="auto"/>
                  <w:jc w:val="center"/>
                  <w:rPr>
                    <w:rFonts w:ascii="Arial" w:eastAsia="Times New Roman" w:hAnsi="Arial" w:cs="Arial"/>
                    <w:bCs/>
                    <w:i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iCs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iCs/>
              <w:sz w:val="16"/>
              <w:szCs w:val="16"/>
            </w:rPr>
            <w:id w:val="1040245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4" w:space="0" w:color="8EAADB" w:themeColor="accent1" w:themeTint="99"/>
                  <w:left w:val="single" w:sz="4" w:space="0" w:color="9CC2E5" w:themeColor="accent5" w:themeTint="99"/>
                  <w:bottom w:val="single" w:sz="12" w:space="0" w:color="2E74B5" w:themeColor="accent5" w:themeShade="BF"/>
                  <w:right w:val="single" w:sz="4" w:space="0" w:color="9CC2E5" w:themeColor="accent5" w:themeTint="99"/>
                </w:tcBorders>
                <w:vAlign w:val="center"/>
              </w:tcPr>
              <w:p w14:paraId="38141331" w14:textId="77777777" w:rsidR="00400736" w:rsidRPr="001A6EF2" w:rsidRDefault="00400736" w:rsidP="00400736">
                <w:pPr>
                  <w:spacing w:after="0" w:line="300" w:lineRule="auto"/>
                  <w:jc w:val="center"/>
                  <w:rPr>
                    <w:rFonts w:ascii="Arial" w:eastAsia="Times New Roman" w:hAnsi="Arial" w:cs="Arial"/>
                    <w:bCs/>
                    <w:i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iCs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iCs/>
              <w:sz w:val="16"/>
              <w:szCs w:val="16"/>
            </w:rPr>
            <w:id w:val="-366835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2" w:type="dxa"/>
                <w:tcBorders>
                  <w:top w:val="single" w:sz="4" w:space="0" w:color="8EAADB" w:themeColor="accent1" w:themeTint="99"/>
                  <w:left w:val="single" w:sz="4" w:space="0" w:color="9CC2E5" w:themeColor="accent5" w:themeTint="99"/>
                  <w:bottom w:val="single" w:sz="12" w:space="0" w:color="2E74B5" w:themeColor="accent5" w:themeShade="BF"/>
                  <w:right w:val="single" w:sz="4" w:space="0" w:color="9CC2E5" w:themeColor="accent5" w:themeTint="99"/>
                </w:tcBorders>
                <w:vAlign w:val="center"/>
              </w:tcPr>
              <w:p w14:paraId="75310D06" w14:textId="77777777" w:rsidR="00400736" w:rsidRPr="001A6EF2" w:rsidRDefault="00400736" w:rsidP="00400736">
                <w:pPr>
                  <w:spacing w:after="0" w:line="300" w:lineRule="auto"/>
                  <w:jc w:val="center"/>
                  <w:rPr>
                    <w:rFonts w:ascii="Arial" w:eastAsia="Times New Roman" w:hAnsi="Arial" w:cs="Arial"/>
                    <w:bCs/>
                    <w:i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iCs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iCs/>
              <w:sz w:val="16"/>
              <w:szCs w:val="16"/>
            </w:rPr>
            <w:id w:val="1043328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4" w:space="0" w:color="8EAADB" w:themeColor="accent1" w:themeTint="99"/>
                  <w:left w:val="single" w:sz="4" w:space="0" w:color="9CC2E5" w:themeColor="accent5" w:themeTint="99"/>
                  <w:bottom w:val="single" w:sz="12" w:space="0" w:color="2E74B5" w:themeColor="accent5" w:themeShade="BF"/>
                  <w:right w:val="single" w:sz="4" w:space="0" w:color="9CC2E5" w:themeColor="accent5" w:themeTint="99"/>
                </w:tcBorders>
                <w:vAlign w:val="center"/>
              </w:tcPr>
              <w:p w14:paraId="75CD914B" w14:textId="77777777" w:rsidR="00400736" w:rsidRPr="001A6EF2" w:rsidRDefault="00400736" w:rsidP="00400736">
                <w:pPr>
                  <w:spacing w:after="0" w:line="300" w:lineRule="auto"/>
                  <w:jc w:val="center"/>
                  <w:rPr>
                    <w:rFonts w:ascii="Arial" w:eastAsia="Times New Roman" w:hAnsi="Arial" w:cs="Arial"/>
                    <w:bCs/>
                    <w:i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iCs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iCs/>
              <w:sz w:val="16"/>
              <w:szCs w:val="16"/>
            </w:rPr>
            <w:id w:val="-1122301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2" w:type="dxa"/>
                <w:tcBorders>
                  <w:top w:val="single" w:sz="4" w:space="0" w:color="8EAADB" w:themeColor="accent1" w:themeTint="99"/>
                  <w:left w:val="single" w:sz="4" w:space="0" w:color="9CC2E5" w:themeColor="accent5" w:themeTint="99"/>
                  <w:bottom w:val="single" w:sz="12" w:space="0" w:color="2E74B5" w:themeColor="accent5" w:themeShade="BF"/>
                  <w:right w:val="single" w:sz="4" w:space="0" w:color="9CC2E5" w:themeColor="accent5" w:themeTint="99"/>
                </w:tcBorders>
                <w:vAlign w:val="center"/>
              </w:tcPr>
              <w:p w14:paraId="6A4BDCA9" w14:textId="77777777" w:rsidR="00400736" w:rsidRPr="00443E0B" w:rsidRDefault="00400736" w:rsidP="00400736">
                <w:pPr>
                  <w:spacing w:after="0" w:line="300" w:lineRule="auto"/>
                  <w:jc w:val="center"/>
                  <w:rPr>
                    <w:rFonts w:ascii="Arial" w:eastAsia="Times New Roman" w:hAnsi="Arial" w:cs="Arial"/>
                    <w:bCs/>
                    <w:iCs/>
                    <w:sz w:val="16"/>
                    <w:szCs w:val="16"/>
                    <w:vertAlign w:val="subscript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iCs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iCs/>
              <w:sz w:val="16"/>
              <w:szCs w:val="16"/>
            </w:rPr>
            <w:id w:val="-1490011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4" w:space="0" w:color="8EAADB" w:themeColor="accent1" w:themeTint="99"/>
                  <w:left w:val="single" w:sz="4" w:space="0" w:color="9CC2E5" w:themeColor="accent5" w:themeTint="99"/>
                  <w:bottom w:val="single" w:sz="12" w:space="0" w:color="2E74B5" w:themeColor="accent5" w:themeShade="BF"/>
                  <w:right w:val="single" w:sz="12" w:space="0" w:color="2E74B5" w:themeColor="accent5" w:themeShade="BF"/>
                </w:tcBorders>
                <w:vAlign w:val="center"/>
              </w:tcPr>
              <w:p w14:paraId="7B5D2751" w14:textId="77777777" w:rsidR="00400736" w:rsidRPr="001A6EF2" w:rsidRDefault="00400736" w:rsidP="00400736">
                <w:pPr>
                  <w:spacing w:after="0" w:line="300" w:lineRule="auto"/>
                  <w:jc w:val="center"/>
                  <w:rPr>
                    <w:rFonts w:ascii="Arial" w:eastAsia="Times New Roman" w:hAnsi="Arial" w:cs="Arial"/>
                    <w:bCs/>
                    <w:iCs/>
                    <w:sz w:val="16"/>
                    <w:szCs w:val="16"/>
                    <w:vertAlign w:val="subscript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iCs/>
                    <w:sz w:val="16"/>
                    <w:szCs w:val="16"/>
                  </w:rPr>
                  <w:t>☐</w:t>
                </w:r>
              </w:p>
            </w:tc>
          </w:sdtContent>
        </w:sdt>
      </w:tr>
    </w:tbl>
    <w:bookmarkEnd w:id="3"/>
    <w:p w14:paraId="61D337E6" w14:textId="07BA3B52" w:rsidR="001A6EF2" w:rsidRPr="00AB1A8E" w:rsidRDefault="00B45981" w:rsidP="00797C75">
      <w:pPr>
        <w:keepLines/>
        <w:widowControl w:val="0"/>
        <w:spacing w:after="0" w:line="240" w:lineRule="auto"/>
        <w:ind w:left="-142"/>
        <w:jc w:val="both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50240" behindDoc="0" locked="0" layoutInCell="1" allowOverlap="1" wp14:anchorId="0E826DFE" wp14:editId="1B974DB1">
                <wp:simplePos x="0" y="0"/>
                <wp:positionH relativeFrom="column">
                  <wp:posOffset>19050</wp:posOffset>
                </wp:positionH>
                <wp:positionV relativeFrom="paragraph">
                  <wp:posOffset>165468</wp:posOffset>
                </wp:positionV>
                <wp:extent cx="1985962" cy="223838"/>
                <wp:effectExtent l="0" t="0" r="0" b="508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5962" cy="2238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35AD98" w14:textId="7A275C3C" w:rsidR="00146166" w:rsidRPr="00372573" w:rsidRDefault="0014616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372573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Updated: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="00CF0DA3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June</w:t>
                            </w:r>
                            <w:r w:rsidR="006D246E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="00CF0DA3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22</w:t>
                            </w:r>
                            <w:r w:rsidR="007D31D6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, 202</w:t>
                            </w:r>
                            <w:r w:rsidR="00CF0DA3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826DFE" id="Text Box 2" o:spid="_x0000_s1029" type="#_x0000_t202" style="position:absolute;left:0;text-align:left;margin-left:1.5pt;margin-top:13.05pt;width:156.35pt;height:17.65pt;z-index:251850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" fillcolor="white [3201]" stroked="f" strokeweight=".5pt">
                <v:textbox>
                  <w:txbxContent>
                    <w:p w14:paraId="3B35AD98" w14:textId="7A275C3C" w:rsidR="00146166" w:rsidRPr="00372573" w:rsidRDefault="00146166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 w:rsidRPr="00372573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Updated: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="00CF0DA3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June</w:t>
                      </w:r>
                      <w:r w:rsidR="006D246E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="00CF0DA3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22</w:t>
                      </w:r>
                      <w:r w:rsidR="007D31D6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, 202</w:t>
                      </w:r>
                      <w:r w:rsidR="00CF0DA3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B33A76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49216" behindDoc="0" locked="0" layoutInCell="1" allowOverlap="1" wp14:anchorId="632B38CE" wp14:editId="65B1BF7E">
                <wp:simplePos x="0" y="0"/>
                <wp:positionH relativeFrom="column">
                  <wp:posOffset>257492</wp:posOffset>
                </wp:positionH>
                <wp:positionV relativeFrom="paragraph">
                  <wp:posOffset>3878262</wp:posOffset>
                </wp:positionV>
                <wp:extent cx="1243012" cy="214313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3012" cy="2143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30D1F9" w14:textId="62627BB0" w:rsidR="00146166" w:rsidRPr="001F396D" w:rsidRDefault="00146166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1F396D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>Version updated Oct 25, 202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>1</w:t>
                            </w:r>
                          </w:p>
                          <w:p w14:paraId="262FA485" w14:textId="77777777" w:rsidR="00146166" w:rsidRPr="001F396D" w:rsidRDefault="0014616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B38CE" id="Text Box 3" o:spid="_x0000_s1030" type="#_x0000_t202" style="position:absolute;left:0;text-align:left;margin-left:20.25pt;margin-top:305.35pt;width:97.85pt;height:16.9pt;z-index:25184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" fillcolor="white [3201]" stroked="f" strokeweight=".5pt">
                <v:textbox>
                  <w:txbxContent>
                    <w:p w14:paraId="4630D1F9" w14:textId="62627BB0" w:rsidR="00146166" w:rsidRPr="001F396D" w:rsidRDefault="00146166">
                      <w:pPr>
                        <w:rPr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</w:pPr>
                      <w:r w:rsidRPr="001F396D">
                        <w:rPr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>Version updated Oct 25, 202</w:t>
                      </w:r>
                      <w:r>
                        <w:rPr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>1</w:t>
                      </w:r>
                    </w:p>
                    <w:p w14:paraId="262FA485" w14:textId="77777777" w:rsidR="00146166" w:rsidRPr="001F396D" w:rsidRDefault="0014616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A6EF2" w:rsidRPr="00AB1A8E" w:rsidSect="002E1F14">
      <w:pgSz w:w="12242" w:h="25515" w:code="1"/>
      <w:pgMar w:top="284" w:right="193" w:bottom="142" w:left="142" w:header="709" w:footer="709" w:gutter="0"/>
      <w:cols w:space="23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MKJJzsEc/KXEiy22o0/ZqDXGIYZXMiAU1IEM9gjFHDKYqNYJmd8BWlrcUG2ECqP6SOtVPztpVnqM6U54+hfw0g==" w:salt="nRjBnVpYfvbj7as39IBML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76E"/>
    <w:rsid w:val="00001693"/>
    <w:rsid w:val="00005164"/>
    <w:rsid w:val="000051F2"/>
    <w:rsid w:val="000055CD"/>
    <w:rsid w:val="00011A68"/>
    <w:rsid w:val="000368CF"/>
    <w:rsid w:val="00046282"/>
    <w:rsid w:val="00053945"/>
    <w:rsid w:val="00061399"/>
    <w:rsid w:val="00062611"/>
    <w:rsid w:val="00081652"/>
    <w:rsid w:val="000C0599"/>
    <w:rsid w:val="000C4FF2"/>
    <w:rsid w:val="000D55F7"/>
    <w:rsid w:val="000E260B"/>
    <w:rsid w:val="000E3D1D"/>
    <w:rsid w:val="000E6D9C"/>
    <w:rsid w:val="000E6DD6"/>
    <w:rsid w:val="00112AE2"/>
    <w:rsid w:val="00116A07"/>
    <w:rsid w:val="00116B82"/>
    <w:rsid w:val="00120C58"/>
    <w:rsid w:val="001249E1"/>
    <w:rsid w:val="0012562B"/>
    <w:rsid w:val="0012615E"/>
    <w:rsid w:val="00142BBD"/>
    <w:rsid w:val="00142E5F"/>
    <w:rsid w:val="0014440C"/>
    <w:rsid w:val="00146166"/>
    <w:rsid w:val="00175A1E"/>
    <w:rsid w:val="00190843"/>
    <w:rsid w:val="00197626"/>
    <w:rsid w:val="001A3D53"/>
    <w:rsid w:val="001A6EF2"/>
    <w:rsid w:val="001B32D4"/>
    <w:rsid w:val="001B4D4A"/>
    <w:rsid w:val="001B6DE7"/>
    <w:rsid w:val="001C4888"/>
    <w:rsid w:val="001E0955"/>
    <w:rsid w:val="001F396D"/>
    <w:rsid w:val="002171B0"/>
    <w:rsid w:val="002256BE"/>
    <w:rsid w:val="00236B40"/>
    <w:rsid w:val="00254546"/>
    <w:rsid w:val="002554B1"/>
    <w:rsid w:val="00285E32"/>
    <w:rsid w:val="002B4FC6"/>
    <w:rsid w:val="002C72A3"/>
    <w:rsid w:val="002D0DFC"/>
    <w:rsid w:val="002E1F14"/>
    <w:rsid w:val="002E3947"/>
    <w:rsid w:val="00310100"/>
    <w:rsid w:val="00327079"/>
    <w:rsid w:val="00344955"/>
    <w:rsid w:val="003524E5"/>
    <w:rsid w:val="00372573"/>
    <w:rsid w:val="003743B7"/>
    <w:rsid w:val="00376FC9"/>
    <w:rsid w:val="00383727"/>
    <w:rsid w:val="003869D4"/>
    <w:rsid w:val="00387A0E"/>
    <w:rsid w:val="00390156"/>
    <w:rsid w:val="003B3B0E"/>
    <w:rsid w:val="003D0336"/>
    <w:rsid w:val="003F4B41"/>
    <w:rsid w:val="003F7A37"/>
    <w:rsid w:val="00400736"/>
    <w:rsid w:val="004014B7"/>
    <w:rsid w:val="00404216"/>
    <w:rsid w:val="00410648"/>
    <w:rsid w:val="00412276"/>
    <w:rsid w:val="00414B1E"/>
    <w:rsid w:val="00421522"/>
    <w:rsid w:val="0042266B"/>
    <w:rsid w:val="00433F68"/>
    <w:rsid w:val="004423BD"/>
    <w:rsid w:val="00443E0B"/>
    <w:rsid w:val="00455448"/>
    <w:rsid w:val="004561E6"/>
    <w:rsid w:val="0047156C"/>
    <w:rsid w:val="00474E31"/>
    <w:rsid w:val="00483460"/>
    <w:rsid w:val="0048641B"/>
    <w:rsid w:val="004A56F8"/>
    <w:rsid w:val="004D7A90"/>
    <w:rsid w:val="004E525F"/>
    <w:rsid w:val="004E579C"/>
    <w:rsid w:val="004F3AC7"/>
    <w:rsid w:val="00503B03"/>
    <w:rsid w:val="00503C5F"/>
    <w:rsid w:val="00517D99"/>
    <w:rsid w:val="00534D61"/>
    <w:rsid w:val="005364F0"/>
    <w:rsid w:val="0053747F"/>
    <w:rsid w:val="00542978"/>
    <w:rsid w:val="00546621"/>
    <w:rsid w:val="0055060D"/>
    <w:rsid w:val="00557977"/>
    <w:rsid w:val="00557CFC"/>
    <w:rsid w:val="00586F55"/>
    <w:rsid w:val="00595F51"/>
    <w:rsid w:val="005B4077"/>
    <w:rsid w:val="005D7E2A"/>
    <w:rsid w:val="005E5FE3"/>
    <w:rsid w:val="00606BE3"/>
    <w:rsid w:val="006071E8"/>
    <w:rsid w:val="00612279"/>
    <w:rsid w:val="006123B8"/>
    <w:rsid w:val="00617168"/>
    <w:rsid w:val="00634CA0"/>
    <w:rsid w:val="00646195"/>
    <w:rsid w:val="0065241E"/>
    <w:rsid w:val="00653376"/>
    <w:rsid w:val="00656BFF"/>
    <w:rsid w:val="00664E9F"/>
    <w:rsid w:val="00670482"/>
    <w:rsid w:val="006749AF"/>
    <w:rsid w:val="00686553"/>
    <w:rsid w:val="006A31C3"/>
    <w:rsid w:val="006B0B22"/>
    <w:rsid w:val="006B6C87"/>
    <w:rsid w:val="006C0FF4"/>
    <w:rsid w:val="006C474D"/>
    <w:rsid w:val="006D246E"/>
    <w:rsid w:val="006E54F3"/>
    <w:rsid w:val="007062E1"/>
    <w:rsid w:val="00744752"/>
    <w:rsid w:val="00744D9E"/>
    <w:rsid w:val="0075243B"/>
    <w:rsid w:val="00763B53"/>
    <w:rsid w:val="0077017F"/>
    <w:rsid w:val="00771E5A"/>
    <w:rsid w:val="00772817"/>
    <w:rsid w:val="0077492F"/>
    <w:rsid w:val="007912B6"/>
    <w:rsid w:val="0079561A"/>
    <w:rsid w:val="00797C75"/>
    <w:rsid w:val="007A03C9"/>
    <w:rsid w:val="007C4CB3"/>
    <w:rsid w:val="007C56BB"/>
    <w:rsid w:val="007D0A0A"/>
    <w:rsid w:val="007D19A1"/>
    <w:rsid w:val="007D31D6"/>
    <w:rsid w:val="0083565E"/>
    <w:rsid w:val="00845F82"/>
    <w:rsid w:val="0085263E"/>
    <w:rsid w:val="00861916"/>
    <w:rsid w:val="008716ED"/>
    <w:rsid w:val="008722D1"/>
    <w:rsid w:val="00874904"/>
    <w:rsid w:val="008777F2"/>
    <w:rsid w:val="0088614D"/>
    <w:rsid w:val="00896ED2"/>
    <w:rsid w:val="008A2999"/>
    <w:rsid w:val="008B3016"/>
    <w:rsid w:val="008C4358"/>
    <w:rsid w:val="008E45FF"/>
    <w:rsid w:val="008E563A"/>
    <w:rsid w:val="008F0D59"/>
    <w:rsid w:val="008F5DA0"/>
    <w:rsid w:val="00924221"/>
    <w:rsid w:val="0092449C"/>
    <w:rsid w:val="00925A24"/>
    <w:rsid w:val="00974E0B"/>
    <w:rsid w:val="00975FE1"/>
    <w:rsid w:val="00985383"/>
    <w:rsid w:val="0099776E"/>
    <w:rsid w:val="009B1841"/>
    <w:rsid w:val="009B53D0"/>
    <w:rsid w:val="009D5DAF"/>
    <w:rsid w:val="00A11941"/>
    <w:rsid w:val="00A12AE5"/>
    <w:rsid w:val="00A16629"/>
    <w:rsid w:val="00A2246E"/>
    <w:rsid w:val="00A401BD"/>
    <w:rsid w:val="00A45275"/>
    <w:rsid w:val="00A47A58"/>
    <w:rsid w:val="00A53FBE"/>
    <w:rsid w:val="00A57C79"/>
    <w:rsid w:val="00A66F83"/>
    <w:rsid w:val="00A73466"/>
    <w:rsid w:val="00A76074"/>
    <w:rsid w:val="00A826A9"/>
    <w:rsid w:val="00A85BD2"/>
    <w:rsid w:val="00A87A05"/>
    <w:rsid w:val="00A9231D"/>
    <w:rsid w:val="00AA3106"/>
    <w:rsid w:val="00AA66C0"/>
    <w:rsid w:val="00AB1A8E"/>
    <w:rsid w:val="00AB2642"/>
    <w:rsid w:val="00AC1FEB"/>
    <w:rsid w:val="00AC2648"/>
    <w:rsid w:val="00AD646B"/>
    <w:rsid w:val="00AE1E9E"/>
    <w:rsid w:val="00AF1EF9"/>
    <w:rsid w:val="00AF3885"/>
    <w:rsid w:val="00AF3E9E"/>
    <w:rsid w:val="00B1684B"/>
    <w:rsid w:val="00B215BE"/>
    <w:rsid w:val="00B22466"/>
    <w:rsid w:val="00B33A76"/>
    <w:rsid w:val="00B45981"/>
    <w:rsid w:val="00B72390"/>
    <w:rsid w:val="00B74919"/>
    <w:rsid w:val="00B92E20"/>
    <w:rsid w:val="00BA6EC9"/>
    <w:rsid w:val="00BC0D82"/>
    <w:rsid w:val="00BC27A8"/>
    <w:rsid w:val="00BE0512"/>
    <w:rsid w:val="00BE1D00"/>
    <w:rsid w:val="00BE50C3"/>
    <w:rsid w:val="00BF0FB6"/>
    <w:rsid w:val="00BF3BE2"/>
    <w:rsid w:val="00BF3C76"/>
    <w:rsid w:val="00BF5645"/>
    <w:rsid w:val="00C00CB9"/>
    <w:rsid w:val="00C03BA1"/>
    <w:rsid w:val="00C262E5"/>
    <w:rsid w:val="00C27FD2"/>
    <w:rsid w:val="00C31593"/>
    <w:rsid w:val="00C3393B"/>
    <w:rsid w:val="00C43101"/>
    <w:rsid w:val="00C44C60"/>
    <w:rsid w:val="00C47D60"/>
    <w:rsid w:val="00C51513"/>
    <w:rsid w:val="00C5305E"/>
    <w:rsid w:val="00C550D5"/>
    <w:rsid w:val="00C6020C"/>
    <w:rsid w:val="00C62EBA"/>
    <w:rsid w:val="00C65AED"/>
    <w:rsid w:val="00C714CB"/>
    <w:rsid w:val="00C743AD"/>
    <w:rsid w:val="00C848FB"/>
    <w:rsid w:val="00C94DF5"/>
    <w:rsid w:val="00C976F2"/>
    <w:rsid w:val="00CA4228"/>
    <w:rsid w:val="00CB0B9B"/>
    <w:rsid w:val="00CB44B8"/>
    <w:rsid w:val="00CB6A87"/>
    <w:rsid w:val="00CD5E50"/>
    <w:rsid w:val="00CE02BE"/>
    <w:rsid w:val="00CE0FA6"/>
    <w:rsid w:val="00CE62F9"/>
    <w:rsid w:val="00CF0DA3"/>
    <w:rsid w:val="00D0107F"/>
    <w:rsid w:val="00D17DE5"/>
    <w:rsid w:val="00D341C4"/>
    <w:rsid w:val="00D415E1"/>
    <w:rsid w:val="00D43C37"/>
    <w:rsid w:val="00D52E23"/>
    <w:rsid w:val="00D5313C"/>
    <w:rsid w:val="00D5453F"/>
    <w:rsid w:val="00D556EA"/>
    <w:rsid w:val="00D62220"/>
    <w:rsid w:val="00DD1395"/>
    <w:rsid w:val="00DD34E0"/>
    <w:rsid w:val="00DD5DD9"/>
    <w:rsid w:val="00DE6BB0"/>
    <w:rsid w:val="00DF394D"/>
    <w:rsid w:val="00DF58FC"/>
    <w:rsid w:val="00E10FAA"/>
    <w:rsid w:val="00E15A10"/>
    <w:rsid w:val="00E31281"/>
    <w:rsid w:val="00E367AD"/>
    <w:rsid w:val="00E501D9"/>
    <w:rsid w:val="00E71270"/>
    <w:rsid w:val="00E740BA"/>
    <w:rsid w:val="00E82A0A"/>
    <w:rsid w:val="00E846AA"/>
    <w:rsid w:val="00E937ED"/>
    <w:rsid w:val="00E96C71"/>
    <w:rsid w:val="00EA4F2A"/>
    <w:rsid w:val="00EB0A15"/>
    <w:rsid w:val="00EB35E8"/>
    <w:rsid w:val="00EB42B3"/>
    <w:rsid w:val="00EC2C23"/>
    <w:rsid w:val="00EC7C6C"/>
    <w:rsid w:val="00EE18D5"/>
    <w:rsid w:val="00EE74FE"/>
    <w:rsid w:val="00F02B57"/>
    <w:rsid w:val="00F06394"/>
    <w:rsid w:val="00F10F0C"/>
    <w:rsid w:val="00F11D0A"/>
    <w:rsid w:val="00F13CD0"/>
    <w:rsid w:val="00F25B1A"/>
    <w:rsid w:val="00F578E3"/>
    <w:rsid w:val="00F62E53"/>
    <w:rsid w:val="00F80E19"/>
    <w:rsid w:val="00F8353C"/>
    <w:rsid w:val="00FB0448"/>
    <w:rsid w:val="00FB2389"/>
    <w:rsid w:val="00FD6553"/>
    <w:rsid w:val="00FE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451593"/>
  <w15:chartTrackingRefBased/>
  <w15:docId w15:val="{3A8D18C1-71DB-4223-AEA8-D62225244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3F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7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A76074"/>
  </w:style>
  <w:style w:type="character" w:customStyle="1" w:styleId="eop">
    <w:name w:val="eop"/>
    <w:basedOn w:val="DefaultParagraphFont"/>
    <w:rsid w:val="00A76074"/>
  </w:style>
  <w:style w:type="paragraph" w:styleId="Title">
    <w:name w:val="Title"/>
    <w:basedOn w:val="Normal"/>
    <w:link w:val="TitleChar"/>
    <w:qFormat/>
    <w:rsid w:val="006B6C8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en-US" w:eastAsia="en-CA"/>
    </w:rPr>
  </w:style>
  <w:style w:type="character" w:customStyle="1" w:styleId="TitleChar">
    <w:name w:val="Title Char"/>
    <w:basedOn w:val="DefaultParagraphFont"/>
    <w:link w:val="Title"/>
    <w:rsid w:val="006B6C87"/>
    <w:rPr>
      <w:rFonts w:ascii="Times New Roman" w:eastAsia="Times New Roman" w:hAnsi="Times New Roman" w:cs="Times New Roman"/>
      <w:b/>
      <w:sz w:val="20"/>
      <w:szCs w:val="20"/>
      <w:lang w:val="en-US" w:eastAsia="en-CA"/>
    </w:rPr>
  </w:style>
  <w:style w:type="character" w:styleId="PlaceholderText">
    <w:name w:val="Placeholder Text"/>
    <w:basedOn w:val="DefaultParagraphFont"/>
    <w:uiPriority w:val="99"/>
    <w:semiHidden/>
    <w:rsid w:val="0074475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B1B7ED-7693-41AC-A4DB-B9CA08996568}"/>
      </w:docPartPr>
      <w:docPartBody>
        <w:p w:rsidR="004E2BB7" w:rsidRDefault="004E2BB7">
          <w:r w:rsidRPr="00EE506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C793B-89CC-40E2-BAE7-9AE603490342}"/>
      </w:docPartPr>
      <w:docPartBody>
        <w:p w:rsidR="00C80D65" w:rsidRDefault="00052934">
          <w:r w:rsidRPr="00DF5A68">
            <w:rPr>
              <w:rStyle w:val="PlaceholderText"/>
            </w:rPr>
            <w:t>Click or tap to enter a date.</w:t>
          </w:r>
        </w:p>
      </w:docPartBody>
    </w:docPart>
    <w:docPart>
      <w:docPartPr>
        <w:name w:val="69754F75C3214F54AA2C4BC12621C8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C8CE84-24F2-48A3-84D4-49E580DB4698}"/>
      </w:docPartPr>
      <w:docPartBody>
        <w:p w:rsidR="009B1B82" w:rsidRDefault="009243EB" w:rsidP="009243EB">
          <w:pPr>
            <w:pStyle w:val="69754F75C3214F54AA2C4BC12621C8FB1"/>
          </w:pPr>
          <w:r w:rsidRPr="00F8353C">
            <w:rPr>
              <w:rStyle w:val="PlaceholderText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A6DCF96EEEB4FD6A0168C2FA4BFFB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852D2F-1268-4817-A494-283E57733ECC}"/>
      </w:docPartPr>
      <w:docPartBody>
        <w:p w:rsidR="009B1B82" w:rsidRDefault="009243EB" w:rsidP="009243EB">
          <w:pPr>
            <w:pStyle w:val="2A6DCF96EEEB4FD6A0168C2FA4BFFB461"/>
          </w:pPr>
          <w:r w:rsidRPr="00F8353C">
            <w:rPr>
              <w:rStyle w:val="PlaceholderText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CD0BA71C0534452B57A85D8330B0D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F874A3-F955-4597-9AA1-F942F46F8683}"/>
      </w:docPartPr>
      <w:docPartBody>
        <w:p w:rsidR="009B1B82" w:rsidRDefault="009243EB" w:rsidP="009243EB">
          <w:pPr>
            <w:pStyle w:val="2CD0BA71C0534452B57A85D8330B0DDE1"/>
          </w:pPr>
          <w:r w:rsidRPr="00E367AD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41E5F97C0D99484299E08D30474E78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3BF675-E765-4092-90C9-948E0CBD7B91}"/>
      </w:docPartPr>
      <w:docPartBody>
        <w:p w:rsidR="009B1B82" w:rsidRDefault="009243EB" w:rsidP="009243EB">
          <w:pPr>
            <w:pStyle w:val="41E5F97C0D99484299E08D30474E780C1"/>
          </w:pPr>
          <w:r w:rsidRPr="00387A0E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CDA133AD9934E5984D41391278BE1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B952AA-3A79-4F54-9ED0-549B7C4FF7E2}"/>
      </w:docPartPr>
      <w:docPartBody>
        <w:p w:rsidR="009B1B82" w:rsidRDefault="009243EB" w:rsidP="009243EB">
          <w:pPr>
            <w:pStyle w:val="4CDA133AD9934E5984D41391278BE11E1"/>
          </w:pPr>
          <w:r w:rsidRPr="00C262E5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5C86EEBB3F14431EA6001AB3E53286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BF0015-EC87-4F44-88FE-6A41ACEDF896}"/>
      </w:docPartPr>
      <w:docPartBody>
        <w:p w:rsidR="009B1B82" w:rsidRDefault="009243EB" w:rsidP="009243EB">
          <w:pPr>
            <w:pStyle w:val="5C86EEBB3F14431EA6001AB3E53286AD1"/>
          </w:pPr>
          <w:r w:rsidRPr="00A11941">
            <w:rPr>
              <w:rStyle w:val="PlaceholderText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9DAB9C40F94453DBA2ACB53E3C8AF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C3C960-8950-4E22-9814-8557EA43360F}"/>
      </w:docPartPr>
      <w:docPartBody>
        <w:p w:rsidR="009B4C07" w:rsidRDefault="00526210" w:rsidP="00526210">
          <w:pPr>
            <w:pStyle w:val="29DAB9C40F94453DBA2ACB53E3C8AF09"/>
          </w:pPr>
          <w:r w:rsidRPr="00EE506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BB7"/>
    <w:rsid w:val="00007536"/>
    <w:rsid w:val="00052934"/>
    <w:rsid w:val="00160787"/>
    <w:rsid w:val="001C6331"/>
    <w:rsid w:val="002554B1"/>
    <w:rsid w:val="00264EEE"/>
    <w:rsid w:val="002749C8"/>
    <w:rsid w:val="002D0DFC"/>
    <w:rsid w:val="00304431"/>
    <w:rsid w:val="003F4B98"/>
    <w:rsid w:val="004767BF"/>
    <w:rsid w:val="004E2BB7"/>
    <w:rsid w:val="00526210"/>
    <w:rsid w:val="005A40A0"/>
    <w:rsid w:val="00612279"/>
    <w:rsid w:val="006436B1"/>
    <w:rsid w:val="00732B83"/>
    <w:rsid w:val="007542C9"/>
    <w:rsid w:val="007861D6"/>
    <w:rsid w:val="008A2999"/>
    <w:rsid w:val="008F594B"/>
    <w:rsid w:val="009243EB"/>
    <w:rsid w:val="009604C0"/>
    <w:rsid w:val="009B1B82"/>
    <w:rsid w:val="009B4C07"/>
    <w:rsid w:val="00A63817"/>
    <w:rsid w:val="00A661B4"/>
    <w:rsid w:val="00A833F4"/>
    <w:rsid w:val="00AC1FEB"/>
    <w:rsid w:val="00AF3885"/>
    <w:rsid w:val="00AF5777"/>
    <w:rsid w:val="00B36AD8"/>
    <w:rsid w:val="00BC3259"/>
    <w:rsid w:val="00BE0512"/>
    <w:rsid w:val="00C80D65"/>
    <w:rsid w:val="00CE02BE"/>
    <w:rsid w:val="00CE0FA6"/>
    <w:rsid w:val="00D71B7A"/>
    <w:rsid w:val="00E40ED7"/>
    <w:rsid w:val="00EC0211"/>
    <w:rsid w:val="00EE4B93"/>
    <w:rsid w:val="00F16E16"/>
    <w:rsid w:val="00F62E53"/>
    <w:rsid w:val="00F80E19"/>
    <w:rsid w:val="00FD20CA"/>
    <w:rsid w:val="00FE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26210"/>
    <w:rPr>
      <w:color w:val="808080"/>
    </w:rPr>
  </w:style>
  <w:style w:type="paragraph" w:customStyle="1" w:styleId="69754F75C3214F54AA2C4BC12621C8FB1">
    <w:name w:val="69754F75C3214F54AA2C4BC12621C8FB1"/>
    <w:rsid w:val="009243EB"/>
    <w:rPr>
      <w:rFonts w:eastAsiaTheme="minorHAnsi"/>
      <w:lang w:eastAsia="en-US"/>
    </w:rPr>
  </w:style>
  <w:style w:type="paragraph" w:customStyle="1" w:styleId="2A6DCF96EEEB4FD6A0168C2FA4BFFB461">
    <w:name w:val="2A6DCF96EEEB4FD6A0168C2FA4BFFB461"/>
    <w:rsid w:val="009243EB"/>
    <w:rPr>
      <w:rFonts w:eastAsiaTheme="minorHAnsi"/>
      <w:lang w:eastAsia="en-US"/>
    </w:rPr>
  </w:style>
  <w:style w:type="paragraph" w:customStyle="1" w:styleId="2CD0BA71C0534452B57A85D8330B0DDE1">
    <w:name w:val="2CD0BA71C0534452B57A85D8330B0DDE1"/>
    <w:rsid w:val="009243EB"/>
    <w:rPr>
      <w:rFonts w:eastAsiaTheme="minorHAnsi"/>
      <w:lang w:eastAsia="en-US"/>
    </w:rPr>
  </w:style>
  <w:style w:type="paragraph" w:customStyle="1" w:styleId="41E5F97C0D99484299E08D30474E780C1">
    <w:name w:val="41E5F97C0D99484299E08D30474E780C1"/>
    <w:rsid w:val="009243EB"/>
    <w:rPr>
      <w:rFonts w:eastAsiaTheme="minorHAnsi"/>
      <w:lang w:eastAsia="en-US"/>
    </w:rPr>
  </w:style>
  <w:style w:type="paragraph" w:customStyle="1" w:styleId="4CDA133AD9934E5984D41391278BE11E1">
    <w:name w:val="4CDA133AD9934E5984D41391278BE11E1"/>
    <w:rsid w:val="009243EB"/>
    <w:rPr>
      <w:rFonts w:eastAsiaTheme="minorHAnsi"/>
      <w:lang w:eastAsia="en-US"/>
    </w:rPr>
  </w:style>
  <w:style w:type="paragraph" w:customStyle="1" w:styleId="5C86EEBB3F14431EA6001AB3E53286AD1">
    <w:name w:val="5C86EEBB3F14431EA6001AB3E53286AD1"/>
    <w:rsid w:val="009243EB"/>
    <w:rPr>
      <w:rFonts w:eastAsiaTheme="minorHAnsi"/>
      <w:lang w:eastAsia="en-US"/>
    </w:rPr>
  </w:style>
  <w:style w:type="paragraph" w:customStyle="1" w:styleId="29DAB9C40F94453DBA2ACB53E3C8AF09">
    <w:name w:val="29DAB9C40F94453DBA2ACB53E3C8AF09"/>
    <w:rsid w:val="005262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4095D53F9248459095093994D6382F" ma:contentTypeVersion="50" ma:contentTypeDescription="Create a new document." ma:contentTypeScope="" ma:versionID="c8ae3d287e2f33dccad7cda4efda271a">
  <xsd:schema xmlns:xsd="http://www.w3.org/2001/XMLSchema" xmlns:xs="http://www.w3.org/2001/XMLSchema" xmlns:p="http://schemas.microsoft.com/office/2006/metadata/properties" xmlns:ns1="ba9b87d5-5406-421e-8dde-8c9aaba79607" xmlns:ns3="ee2c23f7-2ae0-4628-b447-e0d7eae68a2e" targetNamespace="http://schemas.microsoft.com/office/2006/metadata/properties" ma:root="true" ma:fieldsID="a3ee8fe74cb57e9683aa87878836d72a" ns1:_="" ns3:_="">
    <xsd:import namespace="ba9b87d5-5406-421e-8dde-8c9aaba79607"/>
    <xsd:import namespace="ee2c23f7-2ae0-4628-b447-e0d7eae68a2e"/>
    <xsd:element name="properties">
      <xsd:complexType>
        <xsd:sequence>
          <xsd:element name="documentManagement">
            <xsd:complexType>
              <xsd:all>
                <xsd:element ref="ns1:Order0" minOccurs="0"/>
                <xsd:element ref="ns1:Orderbydate" minOccurs="0"/>
                <xsd:element ref="ns1:MediaServiceMetadata" minOccurs="0"/>
                <xsd:element ref="ns1:MediaServiceFastMetadata" minOccurs="0"/>
                <xsd:element ref="ns1:MediaServiceAutoKeyPoints" minOccurs="0"/>
                <xsd:element ref="ns1:MediaServiceKeyPoints" minOccurs="0"/>
                <xsd:element ref="ns1:MediaServiceAutoTags" minOccurs="0"/>
                <xsd:element ref="ns1:MediaServiceGenerationTime" minOccurs="0"/>
                <xsd:element ref="ns1:MediaServiceEventHashCode" minOccurs="0"/>
                <xsd:element ref="ns1:MediaServiceOCR" minOccurs="0"/>
                <xsd:element ref="ns3:SharedWithUsers" minOccurs="0"/>
                <xsd:element ref="ns3:SharedWithDetails" minOccurs="0"/>
                <xsd:element ref="ns1:MediaServiceDateTaken" minOccurs="0"/>
                <xsd:element ref="ns1:MediaLengthInSeconds" minOccurs="0"/>
                <xsd:element ref="ns1:lcf76f155ced4ddcb4097134ff3c332f" minOccurs="0"/>
                <xsd:element ref="ns3:TaxCatchAll" minOccurs="0"/>
                <xsd:element ref="ns1:PMOProjectLink" minOccurs="0"/>
                <xsd:element ref="ns1:MediaServiceLocation" minOccurs="0"/>
                <xsd:element ref="ns1:MediaServiceObjectDetectorVersions" minOccurs="0"/>
                <xsd:element ref="ns1:MediaServiceSearchProperties" minOccurs="0"/>
                <xsd:element ref="ns1:MediaServiceBillingMetadata" minOccurs="0"/>
                <xsd:element ref="ns1:Sector" minOccurs="0"/>
                <xsd:element ref="ns1:TrainingYear" minOccurs="0"/>
                <xsd:element ref="ns1:Status" minOccurs="0"/>
                <xsd:element ref="ns1:Dates" minOccurs="0"/>
                <xsd:element ref="ns1:ConferenceStatus" minOccurs="0"/>
                <xsd:element ref="ns1:FirstDayConference" minOccurs="0"/>
                <xsd:element ref="ns1:City" minOccurs="0"/>
                <xsd:element ref="ns1:Presenting_x002f_Attending" minOccurs="0"/>
                <xsd:element ref="ns1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9b87d5-5406-421e-8dde-8c9aaba79607" elementFormDefault="qualified">
    <xsd:import namespace="http://schemas.microsoft.com/office/2006/documentManagement/types"/>
    <xsd:import namespace="http://schemas.microsoft.com/office/infopath/2007/PartnerControls"/>
    <xsd:element name="Order0" ma:index="0" nillable="true" ma:displayName="Order" ma:format="Dropdown" ma:internalName="Order0" ma:percentage="FALSE">
      <xsd:simpleType>
        <xsd:restriction base="dms:Number"/>
      </xsd:simpleType>
    </xsd:element>
    <xsd:element name="Orderbydate" ma:index="3" nillable="true" ma:displayName="Order by date" ma:decimals="0" ma:format="Dropdown" ma:internalName="Orderbydate" ma:percentage="FALSE">
      <xsd:simpleType>
        <xsd:restriction base="dms:Number"/>
      </xsd:simpleType>
    </xsd:element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068abd45-9903-4e96-aed8-288d3c42f8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MOProjectLink" ma:index="25" nillable="true" ma:displayName="PMO Project Link" ma:format="Hyperlink" ma:internalName="PMOProject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  <xsd:element name="Sector" ma:index="30" nillable="true" ma:displayName="Sector" ma:format="Dropdown" ma:internalName="Sector">
      <xsd:simpleType>
        <xsd:restriction base="dms:Choice">
          <xsd:enumeration value="Healthcare - Mental"/>
          <xsd:enumeration value="Healthcare - Hospital"/>
          <xsd:enumeration value="Speech and Language"/>
          <xsd:enumeration value="Education - University/College"/>
          <xsd:enumeration value="Education - School Board"/>
          <xsd:enumeration value="Education - Early Years"/>
          <xsd:enumeration value="Child Protection"/>
          <xsd:enumeration value="Open Enrollment"/>
          <xsd:enumeration value="Healthcare - Mental Comm"/>
          <xsd:enumeration value="Administration"/>
          <xsd:enumeration value="Public/Prf. Learning Network"/>
          <xsd:enumeration value="Corporate"/>
        </xsd:restriction>
      </xsd:simpleType>
    </xsd:element>
    <xsd:element name="TrainingYear" ma:index="31" nillable="true" ma:displayName="Training Year" ma:format="Dropdown" ma:internalName="TrainingYear">
      <xsd:simpleType>
        <xsd:restriction base="dms:Text">
          <xsd:maxLength value="11"/>
        </xsd:restriction>
      </xsd:simpleType>
    </xsd:element>
    <xsd:element name="Status" ma:index="32" nillable="true" ma:displayName="Status" ma:format="Dropdown" ma:internalName="Status">
      <xsd:simpleType>
        <xsd:restriction base="dms:Choice">
          <xsd:enumeration value="TBD"/>
          <xsd:enumeration value="Open"/>
          <xsd:enumeration value="Closed"/>
        </xsd:restriction>
      </xsd:simpleType>
    </xsd:element>
    <xsd:element name="Dates" ma:index="33" nillable="true" ma:displayName="Last Day Conference" ma:format="DateOnly" ma:internalName="Dates">
      <xsd:simpleType>
        <xsd:restriction base="dms:DateTime"/>
      </xsd:simpleType>
    </xsd:element>
    <xsd:element name="ConferenceStatus" ma:index="34" nillable="true" ma:displayName="Conference Status" ma:format="Dropdown" ma:internalName="ConferenceStatus">
      <xsd:simpleType>
        <xsd:restriction base="dms:Choice">
          <xsd:enumeration value="Pending Submission"/>
          <xsd:enumeration value="Confirmed"/>
          <xsd:enumeration value="Submitted"/>
          <xsd:enumeration value="Declined"/>
          <xsd:enumeration value="Attending"/>
        </xsd:restriction>
      </xsd:simpleType>
    </xsd:element>
    <xsd:element name="FirstDayConference" ma:index="35" nillable="true" ma:displayName="First Day Conference" ma:format="DateOnly" ma:internalName="FirstDayConference">
      <xsd:simpleType>
        <xsd:restriction base="dms:DateTime"/>
      </xsd:simpleType>
    </xsd:element>
    <xsd:element name="City" ma:index="36" nillable="true" ma:displayName="City" ma:format="Dropdown" ma:internalName="City">
      <xsd:simpleType>
        <xsd:restriction base="dms:Text">
          <xsd:maxLength value="255"/>
        </xsd:restriction>
      </xsd:simpleType>
    </xsd:element>
    <xsd:element name="Presenting_x002f_Attending" ma:index="37" nillable="true" ma:displayName="Presenting/Attending" ma:format="Dropdown" ma:internalName="Presenting_x002f_Attending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imee"/>
                    <xsd:enumeration value="Anna"/>
                    <xsd:enumeration value="Leticia"/>
                  </xsd:restriction>
                </xsd:simpleType>
              </xsd:element>
            </xsd:sequence>
          </xsd:extension>
        </xsd:complexContent>
      </xsd:complexType>
    </xsd:element>
    <xsd:element name="Notes" ma:index="38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2c23f7-2ae0-4628-b447-e0d7eae68a2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de080e7-0c58-415b-b0a6-b5864750b40e}" ma:internalName="TaxCatchAll" ma:showField="CatchAllData" ma:web="ee2c23f7-2ae0-4628-b447-e0d7eae68a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9b87d5-5406-421e-8dde-8c9aaba79607">
      <Terms xmlns="http://schemas.microsoft.com/office/infopath/2007/PartnerControls"/>
    </lcf76f155ced4ddcb4097134ff3c332f>
    <Order0 xmlns="ba9b87d5-5406-421e-8dde-8c9aaba79607" xsi:nil="true"/>
    <Orderbydate xmlns="ba9b87d5-5406-421e-8dde-8c9aaba79607" xsi:nil="true"/>
    <TaxCatchAll xmlns="ee2c23f7-2ae0-4628-b447-e0d7eae68a2e" xsi:nil="true"/>
    <PMOProjectLink xmlns="ba9b87d5-5406-421e-8dde-8c9aaba79607">
      <Url xsi:nil="true"/>
      <Description xsi:nil="true"/>
    </PMOProjectLink>
    <Sector xmlns="ba9b87d5-5406-421e-8dde-8c9aaba79607" xsi:nil="true"/>
    <TrainingYear xmlns="ba9b87d5-5406-421e-8dde-8c9aaba79607" xsi:nil="true"/>
    <Status xmlns="ba9b87d5-5406-421e-8dde-8c9aaba79607" xsi:nil="true"/>
    <Dates xmlns="ba9b87d5-5406-421e-8dde-8c9aaba79607" xsi:nil="true"/>
    <Presenting_x002f_Attending xmlns="ba9b87d5-5406-421e-8dde-8c9aaba79607" xsi:nil="true"/>
    <ConferenceStatus xmlns="ba9b87d5-5406-421e-8dde-8c9aaba79607" xsi:nil="true"/>
    <City xmlns="ba9b87d5-5406-421e-8dde-8c9aaba79607" xsi:nil="true"/>
    <FirstDayConference xmlns="ba9b87d5-5406-421e-8dde-8c9aaba79607" xsi:nil="true"/>
    <Notes xmlns="ba9b87d5-5406-421e-8dde-8c9aaba7960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6C65A8-1A9F-4F87-904F-5C6A6EE391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9b87d5-5406-421e-8dde-8c9aaba79607"/>
    <ds:schemaRef ds:uri="ee2c23f7-2ae0-4628-b447-e0d7eae68a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071570-6CBA-49FE-80FD-8391754E9EA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1E9570F-4310-44E6-8F38-8BCDF9C688F5}">
  <ds:schemaRefs>
    <ds:schemaRef ds:uri="http://schemas.microsoft.com/office/2006/metadata/properties"/>
    <ds:schemaRef ds:uri="http://schemas.microsoft.com/office/infopath/2007/PartnerControls"/>
    <ds:schemaRef ds:uri="ba9b87d5-5406-421e-8dde-8c9aaba79607"/>
    <ds:schemaRef ds:uri="ee2c23f7-2ae0-4628-b447-e0d7eae68a2e"/>
  </ds:schemaRefs>
</ds:datastoreItem>
</file>

<file path=customXml/itemProps4.xml><?xml version="1.0" encoding="utf-8"?>
<ds:datastoreItem xmlns:ds="http://schemas.openxmlformats.org/officeDocument/2006/customXml" ds:itemID="{06E9A5AD-CC82-46C7-9B70-2E92447C31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CASTER Self-Report (12-18) Electronic TEMPLATE (002)</Template>
  <TotalTime>0</TotalTime>
  <Pages>2</Pages>
  <Words>1459</Words>
  <Characters>9134</Characters>
  <Application>Microsoft Office Word</Application>
  <DocSecurity>4</DocSecurity>
  <Lines>202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Richelle Komes</dc:creator>
  <cp:keywords/>
  <dc:description/>
  <cp:lastModifiedBy>Dragan Minic</cp:lastModifiedBy>
  <cp:revision>2</cp:revision>
  <cp:lastPrinted>2021-11-01T15:16:00Z</cp:lastPrinted>
  <dcterms:created xsi:type="dcterms:W3CDTF">2026-06-22T18:42:00Z</dcterms:created>
  <dcterms:modified xsi:type="dcterms:W3CDTF">2026-06-22T18:42:00Z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0x010100554095D53F9248459095093994D6382F</vt:lpwstr>
  </property>
  <property fmtid="{D5CDD505-2E9C-101B-9397-08002B2CF9AE}" pid="3" name="Order">
    <vt:r8>1150600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  <property fmtid="{D5CDD505-2E9C-101B-9397-08002B2CF9AE}" pid="11" name="GrammarlyDocumentId">
    <vt:lpwstr>2cf8e9da-447a-43ba-962a-5a4992cab7db</vt:lpwstr>
  </property>
</Properties>
</file>